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5A066E" w:rsidP="00D74842" w14:paraId="4EBC7EB3" w14:textId="77777777">
      <w:pPr>
        <w:tabs>
          <w:tab w:val="left" w:pos="1296"/>
        </w:tabs>
        <w:spacing w:before="120" w:line="360" w:lineRule="auto"/>
        <w:rPr>
          <w:rFonts w:ascii="Calibri" w:hAnsi="Calibri" w:cs="Calibri"/>
          <w:b/>
          <w:sz w:val="22"/>
          <w:szCs w:val="22"/>
        </w:rPr>
      </w:pPr>
    </w:p>
    <w:p w:rsidR="00612862" w:rsidRPr="004E6943" w:rsidP="00612862" w14:paraId="30557318" w14:textId="77777777">
      <w:pPr>
        <w:jc w:val="center"/>
        <w:rPr>
          <w:rFonts w:ascii="Calibri" w:hAnsi="Calibri" w:cs="Calibri"/>
          <w:b/>
          <w:sz w:val="22"/>
          <w:szCs w:val="22"/>
        </w:rPr>
      </w:pPr>
      <w:r w:rsidRPr="004E6943">
        <w:rPr>
          <w:rFonts w:ascii="Calibri" w:hAnsi="Calibri" w:cs="Calibri"/>
          <w:b/>
          <w:sz w:val="22"/>
          <w:szCs w:val="22"/>
        </w:rPr>
        <w:t>T</w:t>
      </w:r>
      <w:bookmarkStart w:id="0" w:name="_Hlk117235925"/>
      <w:r w:rsidRPr="004E6943">
        <w:rPr>
          <w:rFonts w:ascii="Calibri" w:hAnsi="Calibri" w:cs="Calibri"/>
          <w:b/>
          <w:sz w:val="22"/>
          <w:szCs w:val="22"/>
        </w:rPr>
        <w:t>.C.</w:t>
      </w:r>
    </w:p>
    <w:p w:rsidR="00612862" w:rsidRPr="004E6943" w:rsidP="00612862" w14:paraId="592D1FEE" w14:textId="77777777">
      <w:pPr>
        <w:jc w:val="center"/>
        <w:rPr>
          <w:rFonts w:ascii="Calibri" w:hAnsi="Calibri" w:cs="Calibri"/>
          <w:b/>
          <w:sz w:val="22"/>
          <w:szCs w:val="22"/>
        </w:rPr>
      </w:pPr>
      <w:r w:rsidRPr="004E6943">
        <w:rPr>
          <w:rFonts w:ascii="Calibri" w:hAnsi="Calibri" w:cs="Calibri"/>
          <w:b/>
          <w:sz w:val="22"/>
          <w:szCs w:val="22"/>
        </w:rPr>
        <w:t xml:space="preserve">ANKARA MEDİPOL ÜNİVERSİTESİ REKTÖRLÜĞÜNE </w:t>
      </w:r>
    </w:p>
    <w:p w:rsidR="00466060" w:rsidP="00466060" w14:paraId="5966140D" w14:textId="4EE4803C">
      <w:pPr>
        <w:jc w:val="center"/>
        <w:rPr>
          <w:rFonts w:ascii="Calibri" w:hAnsi="Calibri" w:cs="Calibri"/>
          <w:b/>
          <w:sz w:val="22"/>
          <w:szCs w:val="22"/>
        </w:rPr>
      </w:pPr>
      <w:r w:rsidRPr="004E6943">
        <w:rPr>
          <w:rFonts w:ascii="Calibri" w:hAnsi="Calibri" w:cs="Calibri"/>
          <w:b/>
          <w:sz w:val="22"/>
          <w:szCs w:val="22"/>
        </w:rPr>
        <w:t>(İnsan Kaynakları ve Planlama Daire Başkanlığı</w:t>
      </w:r>
      <w:bookmarkEnd w:id="0"/>
      <w:r w:rsidRPr="004E6943">
        <w:rPr>
          <w:rFonts w:ascii="Calibri" w:hAnsi="Calibri" w:cs="Calibri"/>
          <w:b/>
          <w:sz w:val="22"/>
          <w:szCs w:val="22"/>
        </w:rPr>
        <w:t>)</w:t>
      </w:r>
    </w:p>
    <w:p w:rsidR="00466060" w:rsidRPr="004E6943" w:rsidP="00466060" w14:paraId="57567250" w14:textId="77777777">
      <w:pPr>
        <w:jc w:val="center"/>
        <w:rPr>
          <w:rFonts w:ascii="Calibri" w:hAnsi="Calibri" w:cs="Calibri"/>
          <w:b/>
          <w:sz w:val="22"/>
          <w:szCs w:val="22"/>
        </w:rPr>
      </w:pPr>
    </w:p>
    <w:p w:rsidR="00466060" w:rsidP="00612862" w14:paraId="16AF27D5" w14:textId="16E4B66E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b/>
          <w:sz w:val="22"/>
          <w:szCs w:val="22"/>
        </w:rPr>
        <w:tab/>
      </w:r>
      <w:r w:rsidRPr="004E6943">
        <w:rPr>
          <w:rFonts w:ascii="Calibri" w:hAnsi="Calibri" w:cs="Calibri"/>
          <w:sz w:val="22"/>
          <w:szCs w:val="22"/>
        </w:rPr>
        <w:t>Ankara Medipol Üniversitesi Rektörlüğü’nün aşağıda belirtilen birimi için ilan edilen Doçent kadrosuna başvurmak istiyorum. İlanda belirtilen şartları taşımakta olup istenilen belgeler ekte sunulmuştur.</w:t>
      </w:r>
    </w:p>
    <w:p w:rsidR="00466060" w:rsidRPr="004E6943" w:rsidP="00612862" w14:paraId="6A011812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612862" w:rsidP="00612862" w14:paraId="25F0EE0D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 xml:space="preserve">            Gereğini arz ederim.</w:t>
      </w:r>
    </w:p>
    <w:p w:rsidR="00466060" w:rsidRPr="004E6943" w:rsidP="00612862" w14:paraId="5546C447" w14:textId="7777777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97"/>
        <w:gridCol w:w="3544"/>
        <w:gridCol w:w="4082"/>
      </w:tblGrid>
      <w:tr w14:paraId="5813E063" w14:textId="77777777" w:rsidTr="00466060">
        <w:tblPrEx>
          <w:tblW w:w="0" w:type="auto"/>
          <w:tblInd w:w="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00"/>
        </w:trPr>
        <w:tc>
          <w:tcPr>
            <w:tcW w:w="9923" w:type="dxa"/>
            <w:gridSpan w:val="3"/>
            <w:vAlign w:val="center"/>
          </w:tcPr>
          <w:p w:rsidR="00612862" w:rsidRPr="004E6943" w:rsidP="00466060" w14:paraId="26E91D40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KİMLİK BİLGİLERİ</w:t>
            </w:r>
          </w:p>
        </w:tc>
      </w:tr>
      <w:tr w14:paraId="27222CE9" w14:textId="77777777" w:rsidTr="00466060">
        <w:tblPrEx>
          <w:tblW w:w="0" w:type="auto"/>
          <w:tblInd w:w="250" w:type="dxa"/>
          <w:tblLook w:val="04A0"/>
        </w:tblPrEx>
        <w:trPr>
          <w:trHeight w:val="390"/>
        </w:trPr>
        <w:tc>
          <w:tcPr>
            <w:tcW w:w="2297" w:type="dxa"/>
            <w:vAlign w:val="center"/>
          </w:tcPr>
          <w:p w:rsidR="00612862" w:rsidRPr="004E6943" w:rsidP="00466060" w14:paraId="0D942264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T.C. Kimlik No</w:t>
            </w:r>
          </w:p>
        </w:tc>
        <w:tc>
          <w:tcPr>
            <w:tcW w:w="3544" w:type="dxa"/>
          </w:tcPr>
          <w:p w:rsidR="00612862" w:rsidRPr="004E6943" w:rsidP="00E90A5C" w14:paraId="06F80370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 w:val="restart"/>
          </w:tcPr>
          <w:p w:rsidR="00612862" w:rsidRPr="004E6943" w:rsidP="00E90A5C" w14:paraId="73A8A07F" w14:textId="77777777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Tebligat Adresi:</w:t>
            </w:r>
          </w:p>
        </w:tc>
      </w:tr>
      <w:tr w14:paraId="4425903C" w14:textId="77777777" w:rsidTr="00466060">
        <w:tblPrEx>
          <w:tblW w:w="0" w:type="auto"/>
          <w:tblInd w:w="250" w:type="dxa"/>
          <w:tblLook w:val="04A0"/>
        </w:tblPrEx>
        <w:trPr>
          <w:trHeight w:val="438"/>
        </w:trPr>
        <w:tc>
          <w:tcPr>
            <w:tcW w:w="2297" w:type="dxa"/>
            <w:vAlign w:val="center"/>
          </w:tcPr>
          <w:p w:rsidR="00612862" w:rsidRPr="004E6943" w:rsidP="00466060" w14:paraId="6521BB63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Adı ve Soyadı</w:t>
            </w:r>
          </w:p>
        </w:tc>
        <w:tc>
          <w:tcPr>
            <w:tcW w:w="3544" w:type="dxa"/>
          </w:tcPr>
          <w:p w:rsidR="00612862" w:rsidRPr="004E6943" w:rsidP="00E90A5C" w14:paraId="5A1EAF8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:rsidR="00612862" w:rsidRPr="004E6943" w:rsidP="00E90A5C" w14:paraId="664019AB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39F70C8C" w14:textId="77777777" w:rsidTr="00466060">
        <w:tblPrEx>
          <w:tblW w:w="0" w:type="auto"/>
          <w:tblInd w:w="250" w:type="dxa"/>
          <w:tblLook w:val="04A0"/>
        </w:tblPrEx>
        <w:trPr>
          <w:trHeight w:val="400"/>
        </w:trPr>
        <w:tc>
          <w:tcPr>
            <w:tcW w:w="2297" w:type="dxa"/>
            <w:vAlign w:val="center"/>
          </w:tcPr>
          <w:p w:rsidR="00612862" w:rsidRPr="004E6943" w:rsidP="00466060" w14:paraId="701B22D6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Cep Tel</w:t>
            </w:r>
          </w:p>
        </w:tc>
        <w:tc>
          <w:tcPr>
            <w:tcW w:w="3544" w:type="dxa"/>
          </w:tcPr>
          <w:p w:rsidR="00612862" w:rsidRPr="004E6943" w:rsidP="00E90A5C" w14:paraId="5C14722A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:rsidR="00612862" w:rsidRPr="004E6943" w:rsidP="00E90A5C" w14:paraId="176C8A01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26C70583" w14:textId="77777777" w:rsidTr="00466060">
        <w:tblPrEx>
          <w:tblW w:w="0" w:type="auto"/>
          <w:tblInd w:w="250" w:type="dxa"/>
          <w:tblLook w:val="04A0"/>
        </w:tblPrEx>
        <w:trPr>
          <w:trHeight w:val="420"/>
        </w:trPr>
        <w:tc>
          <w:tcPr>
            <w:tcW w:w="2297" w:type="dxa"/>
            <w:vAlign w:val="center"/>
          </w:tcPr>
          <w:p w:rsidR="00612862" w:rsidRPr="004E6943" w:rsidP="00466060" w14:paraId="55A93BF0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İş Tel</w:t>
            </w:r>
          </w:p>
        </w:tc>
        <w:tc>
          <w:tcPr>
            <w:tcW w:w="3544" w:type="dxa"/>
          </w:tcPr>
          <w:p w:rsidR="00612862" w:rsidRPr="004E6943" w:rsidP="00E90A5C" w14:paraId="586D414D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:rsidR="00612862" w:rsidRPr="004E6943" w:rsidP="00E90A5C" w14:paraId="726EFC0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1D205BF7" w14:textId="77777777" w:rsidTr="00466060">
        <w:tblPrEx>
          <w:tblW w:w="0" w:type="auto"/>
          <w:tblInd w:w="250" w:type="dxa"/>
          <w:tblLook w:val="04A0"/>
        </w:tblPrEx>
        <w:trPr>
          <w:trHeight w:val="408"/>
        </w:trPr>
        <w:tc>
          <w:tcPr>
            <w:tcW w:w="2297" w:type="dxa"/>
            <w:vAlign w:val="center"/>
          </w:tcPr>
          <w:p w:rsidR="00612862" w:rsidRPr="004E6943" w:rsidP="00466060" w14:paraId="3C2B4756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E-Mail</w:t>
            </w:r>
          </w:p>
        </w:tc>
        <w:tc>
          <w:tcPr>
            <w:tcW w:w="3544" w:type="dxa"/>
          </w:tcPr>
          <w:p w:rsidR="00612862" w:rsidRPr="004E6943" w:rsidP="00E90A5C" w14:paraId="635C726D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:rsidR="00612862" w:rsidRPr="004E6943" w:rsidP="00E90A5C" w14:paraId="6C9EA4AC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612862" w:rsidRPr="004E6943" w:rsidP="00612862" w14:paraId="7D74C168" w14:textId="7777777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6237"/>
      </w:tblGrid>
      <w:tr w14:paraId="65C9D4A2" w14:textId="77777777" w:rsidTr="00466060">
        <w:tblPrEx>
          <w:tblW w:w="0" w:type="auto"/>
          <w:tblInd w:w="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00"/>
        </w:trPr>
        <w:tc>
          <w:tcPr>
            <w:tcW w:w="9923" w:type="dxa"/>
            <w:gridSpan w:val="2"/>
            <w:vAlign w:val="center"/>
          </w:tcPr>
          <w:p w:rsidR="00612862" w:rsidRPr="004E6943" w:rsidP="00466060" w14:paraId="032CB935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İLANDA BAŞVURDUĞU BİRİM İLE İLGİLİ BİLGİLER</w:t>
            </w:r>
          </w:p>
        </w:tc>
      </w:tr>
      <w:tr w14:paraId="6186BEC2" w14:textId="77777777" w:rsidTr="00466060">
        <w:tblPrEx>
          <w:tblW w:w="0" w:type="auto"/>
          <w:tblInd w:w="250" w:type="dxa"/>
          <w:tblLook w:val="04A0"/>
        </w:tblPrEx>
        <w:trPr>
          <w:trHeight w:val="400"/>
        </w:trPr>
        <w:tc>
          <w:tcPr>
            <w:tcW w:w="3686" w:type="dxa"/>
            <w:vAlign w:val="center"/>
          </w:tcPr>
          <w:p w:rsidR="00612862" w:rsidRPr="004E6943" w:rsidP="00466060" w14:paraId="0AEF3568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Resmî Gazete İlan Tarihi/Sayısı</w:t>
            </w:r>
          </w:p>
        </w:tc>
        <w:tc>
          <w:tcPr>
            <w:tcW w:w="6237" w:type="dxa"/>
          </w:tcPr>
          <w:p w:rsidR="00612862" w:rsidRPr="004E6943" w:rsidP="00E90A5C" w14:paraId="15E08624" w14:textId="77777777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14:paraId="00F7774A" w14:textId="77777777" w:rsidTr="00466060">
        <w:tblPrEx>
          <w:tblW w:w="0" w:type="auto"/>
          <w:tblInd w:w="250" w:type="dxa"/>
          <w:tblLook w:val="04A0"/>
        </w:tblPrEx>
        <w:trPr>
          <w:trHeight w:val="420"/>
        </w:trPr>
        <w:tc>
          <w:tcPr>
            <w:tcW w:w="3686" w:type="dxa"/>
            <w:vAlign w:val="center"/>
          </w:tcPr>
          <w:p w:rsidR="00612862" w:rsidRPr="004E6943" w:rsidP="00466060" w14:paraId="095114B6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Fakülte/Yüksekokul/MYO</w:t>
            </w:r>
          </w:p>
        </w:tc>
        <w:tc>
          <w:tcPr>
            <w:tcW w:w="6237" w:type="dxa"/>
          </w:tcPr>
          <w:p w:rsidR="00612862" w:rsidRPr="004E6943" w:rsidP="00E90A5C" w14:paraId="069443BE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02A7C78E" w14:textId="77777777" w:rsidTr="00466060">
        <w:tblPrEx>
          <w:tblW w:w="0" w:type="auto"/>
          <w:tblInd w:w="250" w:type="dxa"/>
          <w:tblLook w:val="04A0"/>
        </w:tblPrEx>
        <w:trPr>
          <w:trHeight w:val="301"/>
        </w:trPr>
        <w:tc>
          <w:tcPr>
            <w:tcW w:w="3686" w:type="dxa"/>
            <w:vAlign w:val="center"/>
          </w:tcPr>
          <w:p w:rsidR="00612862" w:rsidRPr="004E6943" w:rsidP="00466060" w14:paraId="30A80C41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Bölüm</w:t>
            </w:r>
          </w:p>
        </w:tc>
        <w:tc>
          <w:tcPr>
            <w:tcW w:w="6237" w:type="dxa"/>
          </w:tcPr>
          <w:p w:rsidR="00612862" w:rsidRPr="004E6943" w:rsidP="00E90A5C" w14:paraId="39EAE03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4385E9A4" w14:textId="77777777" w:rsidTr="00466060">
        <w:tblPrEx>
          <w:tblW w:w="0" w:type="auto"/>
          <w:tblInd w:w="250" w:type="dxa"/>
          <w:tblLook w:val="04A0"/>
        </w:tblPrEx>
        <w:trPr>
          <w:trHeight w:val="308"/>
        </w:trPr>
        <w:tc>
          <w:tcPr>
            <w:tcW w:w="3686" w:type="dxa"/>
            <w:vAlign w:val="center"/>
          </w:tcPr>
          <w:p w:rsidR="00612862" w:rsidRPr="004E6943" w:rsidP="00466060" w14:paraId="799F453C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Anabilim Dalı</w:t>
            </w:r>
          </w:p>
        </w:tc>
        <w:tc>
          <w:tcPr>
            <w:tcW w:w="6237" w:type="dxa"/>
          </w:tcPr>
          <w:p w:rsidR="00612862" w:rsidRPr="004E6943" w:rsidP="00E90A5C" w14:paraId="6E3006E8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628949FC" w14:textId="77777777" w:rsidTr="00466060">
        <w:tblPrEx>
          <w:tblW w:w="0" w:type="auto"/>
          <w:tblInd w:w="250" w:type="dxa"/>
          <w:tblLook w:val="04A0"/>
        </w:tblPrEx>
        <w:trPr>
          <w:trHeight w:val="410"/>
        </w:trPr>
        <w:tc>
          <w:tcPr>
            <w:tcW w:w="3686" w:type="dxa"/>
            <w:vAlign w:val="center"/>
          </w:tcPr>
          <w:p w:rsidR="00612862" w:rsidRPr="004E6943" w:rsidP="00466060" w14:paraId="0361200F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Program</w:t>
            </w:r>
          </w:p>
        </w:tc>
        <w:tc>
          <w:tcPr>
            <w:tcW w:w="6237" w:type="dxa"/>
          </w:tcPr>
          <w:p w:rsidR="00612862" w:rsidRPr="004E6943" w:rsidP="00E90A5C" w14:paraId="40178D02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702E2708" w14:textId="77777777" w:rsidTr="00466060">
        <w:tblPrEx>
          <w:tblW w:w="0" w:type="auto"/>
          <w:tblInd w:w="250" w:type="dxa"/>
          <w:tblLook w:val="04A0"/>
        </w:tblPrEx>
        <w:trPr>
          <w:trHeight w:val="305"/>
        </w:trPr>
        <w:tc>
          <w:tcPr>
            <w:tcW w:w="3686" w:type="dxa"/>
            <w:vAlign w:val="center"/>
          </w:tcPr>
          <w:p w:rsidR="00612862" w:rsidRPr="004E6943" w:rsidP="00466060" w14:paraId="47E83498" w14:textId="31F75993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Ünvan</w:t>
            </w:r>
          </w:p>
        </w:tc>
        <w:tc>
          <w:tcPr>
            <w:tcW w:w="6237" w:type="dxa"/>
          </w:tcPr>
          <w:p w:rsidR="00612862" w:rsidRPr="004E6943" w:rsidP="00E90A5C" w14:paraId="32368236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23E2E0CB" w14:textId="77777777" w:rsidTr="00466060">
        <w:tblPrEx>
          <w:tblW w:w="0" w:type="auto"/>
          <w:tblInd w:w="250" w:type="dxa"/>
          <w:tblLook w:val="04A0"/>
        </w:tblPrEx>
        <w:trPr>
          <w:trHeight w:val="416"/>
        </w:trPr>
        <w:tc>
          <w:tcPr>
            <w:tcW w:w="3686" w:type="dxa"/>
            <w:vAlign w:val="center"/>
          </w:tcPr>
          <w:p w:rsidR="00612862" w:rsidRPr="004E6943" w:rsidP="00466060" w14:paraId="359C60CF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(ÜAK)Doçentlik Unvanını Aldığı Tarih</w:t>
            </w:r>
          </w:p>
        </w:tc>
        <w:tc>
          <w:tcPr>
            <w:tcW w:w="6237" w:type="dxa"/>
          </w:tcPr>
          <w:p w:rsidR="00612862" w:rsidRPr="004E6943" w:rsidP="00E90A5C" w14:paraId="4B3AA54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1C45E4EE" w14:textId="77777777" w:rsidTr="00466060">
        <w:tblPrEx>
          <w:tblW w:w="0" w:type="auto"/>
          <w:tblInd w:w="250" w:type="dxa"/>
          <w:tblLook w:val="04A0"/>
        </w:tblPrEx>
        <w:trPr>
          <w:trHeight w:val="421"/>
        </w:trPr>
        <w:tc>
          <w:tcPr>
            <w:tcW w:w="3686" w:type="dxa"/>
            <w:vAlign w:val="center"/>
          </w:tcPr>
          <w:p w:rsidR="00612862" w:rsidRPr="004E6943" w:rsidP="00466060" w14:paraId="51D6A356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Merkezî yabancı dil sınavları ile eşdeğerliği kabul edilen uluslararası yabancı dil sınav sonuç ve tarihi </w:t>
            </w:r>
          </w:p>
        </w:tc>
        <w:tc>
          <w:tcPr>
            <w:tcW w:w="6237" w:type="dxa"/>
          </w:tcPr>
          <w:p w:rsidR="00612862" w:rsidRPr="004E6943" w:rsidP="00E90A5C" w14:paraId="3245010C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620289D3" w14:textId="77777777" w:rsidTr="00466060">
        <w:tblPrEx>
          <w:tblW w:w="0" w:type="auto"/>
          <w:tblInd w:w="250" w:type="dxa"/>
          <w:tblLook w:val="04A0"/>
        </w:tblPrEx>
        <w:trPr>
          <w:trHeight w:val="1391"/>
        </w:trPr>
        <w:tc>
          <w:tcPr>
            <w:tcW w:w="3686" w:type="dxa"/>
            <w:vAlign w:val="center"/>
          </w:tcPr>
          <w:p w:rsidR="00612862" w:rsidRPr="004E6943" w:rsidP="00466060" w14:paraId="14179B18" w14:textId="793419FE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*İlanda eğitim dili İngilizce olan programa başvuracak olanların ilgili yönetmelik kapsamında aşağıda belirtilen şartlardan birini sağlıyor olmaları gerekmektedir.</w:t>
            </w:r>
          </w:p>
        </w:tc>
        <w:tc>
          <w:tcPr>
            <w:tcW w:w="6237" w:type="dxa"/>
          </w:tcPr>
          <w:p w:rsidR="00612862" w:rsidRPr="004E6943" w:rsidP="00E90A5C" w14:paraId="68A591AD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612862" w:rsidRPr="004E6943" w:rsidP="00E90A5C" w14:paraId="32D28F4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2562860</wp:posOffset>
                      </wp:positionH>
                      <wp:positionV relativeFrom="paragraph">
                        <wp:posOffset>161290</wp:posOffset>
                      </wp:positionV>
                      <wp:extent cx="171450" cy="161925"/>
                      <wp:effectExtent l="0" t="0" r="0" b="0"/>
                      <wp:wrapNone/>
                      <wp:docPr id="641652514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o:spid="_x0000_s1025" style="width:13.5pt;height:12.75pt;margin-top:12.7pt;margin-left:201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5408" strokeweight="1pt"/>
                  </w:pict>
                </mc:Fallback>
              </mc:AlternateContent>
            </w:r>
          </w:p>
          <w:p w:rsidR="00612862" w:rsidRPr="004E6943" w:rsidP="00E90A5C" w14:paraId="52CEC904" w14:textId="72A82B22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sz w:val="22"/>
                <w:szCs w:val="22"/>
              </w:rPr>
              <w:t xml:space="preserve">            ……. maddesini (a,b,c,ç) sağlıyorum.</w:t>
            </w:r>
          </w:p>
        </w:tc>
      </w:tr>
      <w:tr w14:paraId="656F8E8B" w14:textId="77777777" w:rsidTr="00466060">
        <w:tblPrEx>
          <w:tblW w:w="0" w:type="auto"/>
          <w:tblInd w:w="250" w:type="dxa"/>
          <w:tblLook w:val="04A0"/>
        </w:tblPrEx>
        <w:trPr>
          <w:trHeight w:val="577"/>
        </w:trPr>
        <w:tc>
          <w:tcPr>
            <w:tcW w:w="3686" w:type="dxa"/>
            <w:vAlign w:val="center"/>
          </w:tcPr>
          <w:p w:rsidR="00612862" w:rsidRPr="004E6943" w:rsidP="00466060" w14:paraId="1FE6292E" w14:textId="7777777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</w:rPr>
              <w:t>Askerlik Durumu</w:t>
            </w:r>
          </w:p>
        </w:tc>
        <w:tc>
          <w:tcPr>
            <w:tcW w:w="6237" w:type="dxa"/>
          </w:tcPr>
          <w:p w:rsidR="00612862" w:rsidRPr="004E6943" w:rsidP="00E90A5C" w14:paraId="5BC67C83" w14:textId="77777777">
            <w:pPr>
              <w:spacing w:line="12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sz w:val="22"/>
                <w:szCs w:val="22"/>
              </w:rPr>
              <w:t xml:space="preserve">        </w:t>
            </w:r>
          </w:p>
          <w:p w:rsidR="00612862" w:rsidRPr="004E6943" w:rsidP="00E90A5C" w14:paraId="68A38D45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1023620</wp:posOffset>
                      </wp:positionH>
                      <wp:positionV relativeFrom="paragraph">
                        <wp:posOffset>10160</wp:posOffset>
                      </wp:positionV>
                      <wp:extent cx="171450" cy="161925"/>
                      <wp:effectExtent l="0" t="0" r="0" b="0"/>
                      <wp:wrapNone/>
                      <wp:docPr id="10787080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" o:spid="_x0000_s1026" style="width:13.5pt;height:12.75pt;margin-top:0.8pt;margin-left:80.6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1312" strokeweight="1pt"/>
                  </w:pict>
                </mc:Fallback>
              </mc:AlternateContent>
            </w:r>
            <w:r w:rsidRPr="004E6943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1694180</wp:posOffset>
                      </wp:positionH>
                      <wp:positionV relativeFrom="paragraph">
                        <wp:posOffset>9525</wp:posOffset>
                      </wp:positionV>
                      <wp:extent cx="171450" cy="161925"/>
                      <wp:effectExtent l="0" t="0" r="0" b="0"/>
                      <wp:wrapNone/>
                      <wp:docPr id="1011217041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o:spid="_x0000_s1027" style="width:13.5pt;height:12.75pt;margin-top:0.75pt;margin-left:133.4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3360" strokeweight="1pt"/>
                  </w:pict>
                </mc:Fallback>
              </mc:AlternateContent>
            </w:r>
            <w:r w:rsidRPr="004E6943"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10160</wp:posOffset>
                      </wp:positionV>
                      <wp:extent cx="171450" cy="161925"/>
                      <wp:effectExtent l="0" t="0" r="0" b="0"/>
                      <wp:wrapNone/>
                      <wp:docPr id="527120142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" o:spid="_x0000_s1028" style="width:13.5pt;height:12.75pt;margin-top:0.8pt;margin-left:27.5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strokeweight="1pt"/>
                  </w:pict>
                </mc:Fallback>
              </mc:AlternateContent>
            </w:r>
            <w:r w:rsidRPr="004E6943">
              <w:rPr>
                <w:rFonts w:ascii="Calibri" w:eastAsia="Calibri" w:hAnsi="Calibri" w:cs="Calibri"/>
                <w:sz w:val="22"/>
                <w:szCs w:val="22"/>
              </w:rPr>
              <w:t>Yaptı           Muaf            Tecilli               Tecil Tarihi ..…/……/……</w:t>
            </w:r>
          </w:p>
        </w:tc>
      </w:tr>
    </w:tbl>
    <w:p w:rsidR="00612862" w:rsidRPr="004E6943" w:rsidP="00612862" w14:paraId="03BC5BB7" w14:textId="7777777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81"/>
        <w:gridCol w:w="5642"/>
      </w:tblGrid>
      <w:tr w14:paraId="0E00150A" w14:textId="77777777" w:rsidTr="00265EC1">
        <w:tblPrEx>
          <w:tblW w:w="0" w:type="auto"/>
          <w:tblInd w:w="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467"/>
        </w:trPr>
        <w:tc>
          <w:tcPr>
            <w:tcW w:w="4281" w:type="dxa"/>
          </w:tcPr>
          <w:p w:rsidR="00612862" w:rsidRPr="004E6943" w:rsidP="00E90A5C" w14:paraId="6C174090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sz w:val="22"/>
                <w:szCs w:val="22"/>
              </w:rPr>
              <w:t xml:space="preserve">İlan edilen Doçent kadrosu için belirtmiş olduğum yukarıdaki bilgilerin doğru olduğunu, eksik ve yanlış beyanımın tespit edilmesi durumunda, atamam yapılsa dahi haklarımdan feragat edeceğimi, şimdiden kabul ediyorum. </w:t>
            </w:r>
          </w:p>
        </w:tc>
        <w:tc>
          <w:tcPr>
            <w:tcW w:w="5642" w:type="dxa"/>
          </w:tcPr>
          <w:p w:rsidR="00466060" w:rsidRPr="004E6943" w:rsidP="00E90A5C" w14:paraId="546EF8D9" w14:textId="404D7E3D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</w:pPr>
            <w:r w:rsidRPr="004E6943"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  <w:t>Başvuru Sahibinin</w:t>
            </w:r>
          </w:p>
          <w:p w:rsidR="00612862" w:rsidRPr="004E6943" w:rsidP="00E90A5C" w14:paraId="5E21809E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sz w:val="22"/>
                <w:szCs w:val="22"/>
              </w:rPr>
              <w:t>Adı Soyadı:</w:t>
            </w:r>
          </w:p>
          <w:p w:rsidR="00612862" w:rsidRPr="004E6943" w:rsidP="00E90A5C" w14:paraId="46500DE8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sz w:val="22"/>
                <w:szCs w:val="22"/>
              </w:rPr>
              <w:t>Tarih:</w:t>
            </w:r>
          </w:p>
          <w:p w:rsidR="00612862" w:rsidRPr="004E6943" w:rsidP="00E90A5C" w14:paraId="08325553" w14:textId="7777777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4E6943">
              <w:rPr>
                <w:rFonts w:ascii="Calibri" w:eastAsia="Calibri" w:hAnsi="Calibri" w:cs="Calibri"/>
                <w:sz w:val="22"/>
                <w:szCs w:val="22"/>
              </w:rPr>
              <w:t>İmza:</w:t>
            </w:r>
          </w:p>
        </w:tc>
      </w:tr>
    </w:tbl>
    <w:p w:rsidR="00612862" w:rsidP="00D74842" w14:paraId="3433E9D7" w14:textId="77777777">
      <w:pPr>
        <w:tabs>
          <w:tab w:val="left" w:pos="1296"/>
        </w:tabs>
        <w:spacing w:before="120" w:line="360" w:lineRule="auto"/>
        <w:rPr>
          <w:rFonts w:ascii="Calibri" w:hAnsi="Calibri" w:cs="Calibri"/>
          <w:b/>
          <w:sz w:val="22"/>
          <w:szCs w:val="22"/>
        </w:rPr>
      </w:pPr>
    </w:p>
    <w:p w:rsidR="0090407E" w:rsidRPr="0090407E" w:rsidP="0090407E" w14:paraId="469EA257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4EC6B726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386D1AF3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4CAFB691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0BFBADCC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51472BC6" w14:textId="77777777">
      <w:pPr>
        <w:rPr>
          <w:rFonts w:ascii="Calibri" w:hAnsi="Calibri" w:cs="Calibri"/>
          <w:sz w:val="22"/>
          <w:szCs w:val="22"/>
        </w:rPr>
      </w:pPr>
    </w:p>
    <w:p w:rsidR="00265EC1" w:rsidRPr="004E6943" w:rsidP="00612862" w14:paraId="52753CFA" w14:textId="7777777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612862" w:rsidRPr="004E6943" w:rsidP="00612862" w14:paraId="32671B67" w14:textId="4633F61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4E6943">
        <w:rPr>
          <w:rFonts w:ascii="Calibri" w:hAnsi="Calibri" w:cs="Calibri"/>
          <w:b/>
          <w:bCs/>
          <w:sz w:val="22"/>
          <w:szCs w:val="22"/>
        </w:rPr>
        <w:t xml:space="preserve">EKLER </w:t>
      </w:r>
    </w:p>
    <w:p w:rsidR="00612862" w:rsidRPr="004E6943" w:rsidP="00612862" w14:paraId="38931B68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612862" w:rsidRPr="004E6943" w:rsidP="00612862" w14:paraId="7E8F2837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 xml:space="preserve">      </w:t>
      </w:r>
      <w:r w:rsidRPr="004E6943" w:rsidR="00BB3D71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90500" cy="190500"/>
                <wp:effectExtent l="0" t="0" r="0" b="0"/>
                <wp:wrapNone/>
                <wp:docPr id="1470705949" name="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3" o:spid="_x0000_s1029" style="width:15pt;height:15pt;margin-top:0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67456" strokeweight="1pt">
                <v:path arrowok="t"/>
                <w10:wrap anchorx="margin"/>
              </v:rect>
            </w:pict>
          </mc:Fallback>
        </mc:AlternateContent>
      </w:r>
      <w:r w:rsidRPr="004E6943">
        <w:rPr>
          <w:rFonts w:ascii="Calibri" w:hAnsi="Calibri" w:cs="Calibri"/>
          <w:sz w:val="22"/>
          <w:szCs w:val="22"/>
        </w:rPr>
        <w:t xml:space="preserve"> 1: Yayın Listesinin Olduğu YÖK Formatlı İmzalı Özgeçmiş  </w:t>
      </w:r>
    </w:p>
    <w:p w:rsidR="00612862" w:rsidRPr="004E6943" w:rsidP="00612862" w14:paraId="5506B21A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612862" w:rsidRPr="004E6943" w:rsidP="00612862" w14:paraId="7CEB6D7A" w14:textId="7777777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90500" cy="190500"/>
                <wp:effectExtent l="0" t="0" r="0" b="0"/>
                <wp:wrapNone/>
                <wp:docPr id="2012264772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" o:spid="_x0000_s1030" style="width:15pt;height:15pt;margin-top:0.7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69504" strokeweight="1pt">
                <v:path arrowok="t"/>
                <w10:wrap anchorx="margin"/>
              </v:rect>
            </w:pict>
          </mc:Fallback>
        </mc:AlternateContent>
      </w:r>
      <w:r w:rsidRPr="004E6943">
        <w:rPr>
          <w:rFonts w:ascii="Calibri" w:hAnsi="Calibri" w:cs="Calibri"/>
          <w:sz w:val="22"/>
          <w:szCs w:val="22"/>
        </w:rPr>
        <w:t xml:space="preserve">       2: Lisans, Yüksek Lisans, Doktora/Uzmanlık Belgesi, Doçentlik Belgesi (</w:t>
      </w:r>
      <w:bookmarkStart w:id="1" w:name="_Hlk134431432"/>
      <w:r w:rsidRPr="004E6943">
        <w:rPr>
          <w:rFonts w:ascii="Calibri" w:hAnsi="Calibri" w:cs="Calibri"/>
          <w:sz w:val="22"/>
          <w:szCs w:val="22"/>
        </w:rPr>
        <w:t>E-devletten alınması /</w:t>
      </w:r>
    </w:p>
    <w:bookmarkEnd w:id="1"/>
    <w:p w:rsidR="00612862" w:rsidRPr="004E6943" w:rsidP="00612862" w14:paraId="6ED3DFF2" w14:textId="7777777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 xml:space="preserve">           E-devletten alınmayan lisans diploması ve lisans diploması haricindeki diğer </w:t>
      </w:r>
      <w:bookmarkStart w:id="2" w:name="_Hlk134430466"/>
      <w:r w:rsidRPr="004E6943">
        <w:rPr>
          <w:rFonts w:ascii="Calibri" w:hAnsi="Calibri" w:cs="Calibri"/>
          <w:sz w:val="22"/>
          <w:szCs w:val="22"/>
        </w:rPr>
        <w:t>diplomaların/</w:t>
      </w:r>
    </w:p>
    <w:p w:rsidR="00612862" w:rsidRPr="004E6943" w:rsidP="00612862" w14:paraId="51434637" w14:textId="7777777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 xml:space="preserve">           belgelerin aslı görüldüğünde ‘aslı gibidir’ yapılabilir.)</w:t>
      </w:r>
      <w:bookmarkEnd w:id="2"/>
    </w:p>
    <w:p w:rsidR="00612862" w:rsidRPr="004E6943" w:rsidP="00612862" w14:paraId="1CE99D33" w14:textId="77777777">
      <w:pPr>
        <w:spacing w:line="120" w:lineRule="auto"/>
        <w:rPr>
          <w:rFonts w:ascii="Calibri" w:hAnsi="Calibri" w:cs="Calibri"/>
          <w:sz w:val="22"/>
          <w:szCs w:val="22"/>
        </w:rPr>
      </w:pPr>
    </w:p>
    <w:p w:rsidR="00612862" w:rsidRPr="004E6943" w:rsidP="00612862" w14:paraId="4940729C" w14:textId="7777777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190500" cy="190500"/>
                <wp:effectExtent l="0" t="0" r="0" b="0"/>
                <wp:wrapNone/>
                <wp:docPr id="256030306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4" o:spid="_x0000_s1031" style="width:15pt;height:15pt;margin-top:0.6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1552" strokeweight="1pt">
                <v:path arrowok="t"/>
                <w10:wrap anchorx="margin"/>
              </v:rect>
            </w:pict>
          </mc:Fallback>
        </mc:AlternateContent>
      </w:r>
      <w:r w:rsidRPr="004E6943">
        <w:rPr>
          <w:rFonts w:ascii="Calibri" w:hAnsi="Calibri" w:cs="Calibri"/>
          <w:sz w:val="22"/>
          <w:szCs w:val="22"/>
        </w:rPr>
        <w:t xml:space="preserve">       3: </w:t>
      </w:r>
      <w:bookmarkStart w:id="3" w:name="_Hlk134431547"/>
      <w:r w:rsidRPr="004E6943">
        <w:rPr>
          <w:rFonts w:ascii="Calibri" w:hAnsi="Calibri" w:cs="Calibri"/>
          <w:sz w:val="22"/>
          <w:szCs w:val="22"/>
        </w:rPr>
        <w:t xml:space="preserve">Merkezi Yabancı Dil Belgesi </w:t>
      </w:r>
      <w:bookmarkStart w:id="4" w:name="_Hlk134175918"/>
      <w:r w:rsidRPr="004E6943">
        <w:rPr>
          <w:rFonts w:ascii="Calibri" w:hAnsi="Calibri" w:cs="Calibri"/>
          <w:sz w:val="22"/>
          <w:szCs w:val="22"/>
        </w:rPr>
        <w:t>veya Yükseköğretim Kurulunca Eşdeğerliliği Kabul Edilen Bir</w:t>
      </w:r>
      <w:bookmarkEnd w:id="4"/>
      <w:r w:rsidRPr="004E6943">
        <w:rPr>
          <w:rFonts w:ascii="Calibri" w:hAnsi="Calibri" w:cs="Calibri"/>
          <w:sz w:val="22"/>
          <w:szCs w:val="22"/>
        </w:rPr>
        <w:t xml:space="preserve"> Yabancı Dil Sınav </w:t>
      </w:r>
    </w:p>
    <w:p w:rsidR="00612862" w:rsidRPr="004E6943" w:rsidP="00612862" w14:paraId="4879B6A5" w14:textId="7777777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 xml:space="preserve">            Sonuç Belgesi (E-devletten alınması / Aslı görüldüğünde aslı gibidir yapılabilir.) Yabancı dille eğitim yapılan </w:t>
      </w:r>
    </w:p>
    <w:p w:rsidR="00612862" w:rsidRPr="004E6943" w:rsidP="00612862" w14:paraId="0060A7F8" w14:textId="7777777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 xml:space="preserve">            program başvurusu için ilgili yönetmelikte belirtilen belgeler.</w:t>
      </w:r>
    </w:p>
    <w:p w:rsidR="00612862" w:rsidRPr="004E6943" w:rsidP="00612862" w14:paraId="17188846" w14:textId="77777777">
      <w:pPr>
        <w:spacing w:line="12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4E6943">
        <w:rPr>
          <w:rFonts w:ascii="Calibri" w:hAnsi="Calibri" w:cs="Calibri"/>
          <w:b/>
          <w:bCs/>
          <w:sz w:val="22"/>
          <w:szCs w:val="22"/>
        </w:rPr>
        <w:t xml:space="preserve">       </w:t>
      </w:r>
    </w:p>
    <w:p w:rsidR="00612862" w:rsidRPr="004E6943" w:rsidP="00612862" w14:paraId="23309B3B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hAnsi="Calibri" w:cs="Calibri"/>
          <w:b/>
          <w:bCs/>
          <w:sz w:val="22"/>
          <w:szCs w:val="22"/>
        </w:rPr>
        <w:t xml:space="preserve">     *</w:t>
      </w:r>
      <w:r w:rsidRPr="004E6943">
        <w:rPr>
          <w:rFonts w:ascii="Calibri" w:eastAsia="Calibri" w:hAnsi="Calibri" w:cs="Calibri"/>
          <w:sz w:val="22"/>
          <w:szCs w:val="22"/>
        </w:rPr>
        <w:t xml:space="preserve">İlanda eğitim dili İngilizce olan programa başvuracak olanların ilgili yönetmelik kapsamında aşağıda belirtilen                  </w:t>
      </w:r>
    </w:p>
    <w:p w:rsidR="00612862" w:rsidRPr="004E6943" w:rsidP="00612862" w14:paraId="1ABFF850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eastAsia="Calibri" w:hAnsi="Calibri" w:cs="Calibri"/>
          <w:sz w:val="22"/>
          <w:szCs w:val="22"/>
        </w:rPr>
        <w:t xml:space="preserve">         şartlardan birini sağlıyor olmaları gerekmektedir.</w:t>
      </w:r>
    </w:p>
    <w:p w:rsidR="00612862" w:rsidRPr="004E6943" w:rsidP="00612862" w14:paraId="51A5E4DC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50165</wp:posOffset>
                </wp:positionV>
                <wp:extent cx="144780" cy="144780"/>
                <wp:effectExtent l="0" t="0" r="0" b="0"/>
                <wp:wrapNone/>
                <wp:docPr id="1552226699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612862" w:rsidP="00612862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4" o:spid="_x0000_s1032" style="width:11.4pt;height:11.4pt;margin-top:3.95pt;margin-left:0.6pt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85888" strokeweight="1pt">
                <v:path arrowok="t"/>
                <v:textbox>
                  <w:txbxContent>
                    <w:p w:rsidR="00612862" w:rsidRPr="00C85536" w:rsidP="00612862" w14:paraId="1D829105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612862" w:rsidRPr="00C85536" w:rsidP="00612862" w14:paraId="35022517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612862" w:rsidRPr="00C85536" w:rsidP="00612862" w14:paraId="2E55A6A4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612862" w:rsidRPr="00C85536" w:rsidP="00612862" w14:paraId="26E6BFC4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612862" w:rsidP="00612862" w14:paraId="7D57820A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E6943">
        <w:rPr>
          <w:rFonts w:ascii="Calibri" w:eastAsia="Calibri" w:hAnsi="Calibri" w:cs="Calibri"/>
          <w:sz w:val="22"/>
          <w:szCs w:val="22"/>
        </w:rPr>
        <w:t xml:space="preserve">         a) Türkçe dışındaki öğretim dilinin, öğretim elemanının anadili olması.</w:t>
      </w:r>
    </w:p>
    <w:p w:rsidR="00612862" w:rsidRPr="004E6943" w:rsidP="00612862" w14:paraId="6449B6EB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62865</wp:posOffset>
                </wp:positionV>
                <wp:extent cx="144780" cy="144780"/>
                <wp:effectExtent l="0" t="0" r="0" b="0"/>
                <wp:wrapNone/>
                <wp:docPr id="1530588857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612862" w:rsidP="00612862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3" style="width:11.4pt;height:11.4pt;margin-top:4.95pt;margin-left:0.6pt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87936" strokeweight="1pt">
                <v:path arrowok="t"/>
                <v:textbox>
                  <w:txbxContent>
                    <w:p w:rsidR="00612862" w:rsidRPr="00C85536" w:rsidP="00612862" w14:paraId="1795A887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612862" w:rsidRPr="00C85536" w:rsidP="00612862" w14:paraId="636F0953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612862" w:rsidRPr="00C85536" w:rsidP="00612862" w14:paraId="35C59D87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612862" w:rsidRPr="00C85536" w:rsidP="00612862" w14:paraId="79391EDA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612862" w:rsidP="00612862" w14:paraId="1F619718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E6943">
        <w:rPr>
          <w:rFonts w:ascii="Calibri" w:eastAsia="Calibri" w:hAnsi="Calibri" w:cs="Calibri"/>
          <w:sz w:val="22"/>
          <w:szCs w:val="22"/>
        </w:rPr>
        <w:t xml:space="preserve">         b) Öğretim elemanının lisans veya doktora öğreniminin tamamını öğretimin verileceği dilin anadil olarak   </w:t>
      </w:r>
    </w:p>
    <w:p w:rsidR="00612862" w:rsidRPr="004E6943" w:rsidP="00612862" w14:paraId="7AFB3DE5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eastAsia="Calibri" w:hAnsi="Calibri" w:cs="Calibri"/>
          <w:sz w:val="22"/>
          <w:szCs w:val="22"/>
        </w:rPr>
        <w:t xml:space="preserve">         konuşulduğu ülkede bu dille verildiği bir programda tamamlamış olması.</w:t>
      </w:r>
    </w:p>
    <w:p w:rsidR="00612862" w:rsidRPr="004E6943" w:rsidP="00612862" w14:paraId="138262F2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34290</wp:posOffset>
                </wp:positionV>
                <wp:extent cx="144780" cy="144780"/>
                <wp:effectExtent l="0" t="0" r="0" b="0"/>
                <wp:wrapNone/>
                <wp:docPr id="1714251288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612862" w:rsidP="00612862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4" style="width:11.4pt;height:11.4pt;margin-top:2.7pt;margin-left:0.6pt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89984" strokeweight="1pt">
                <v:path arrowok="t"/>
                <v:textbox>
                  <w:txbxContent>
                    <w:p w:rsidR="00612862" w:rsidRPr="00C85536" w:rsidP="00612862" w14:paraId="37CC5386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612862" w:rsidRPr="00C85536" w:rsidP="00612862" w14:paraId="34ACFC0B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612862" w:rsidRPr="00C85536" w:rsidP="00612862" w14:paraId="6B4E0CF5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612862" w:rsidRPr="00C85536" w:rsidP="00612862" w14:paraId="2C54007A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612862" w:rsidP="00612862" w14:paraId="2DA30A55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E6943">
        <w:rPr>
          <w:rFonts w:ascii="Calibri" w:eastAsia="Calibri" w:hAnsi="Calibri" w:cs="Calibri"/>
          <w:sz w:val="22"/>
          <w:szCs w:val="22"/>
        </w:rPr>
        <w:t xml:space="preserve">         c) Öğretimin verileceği dilin resmî dil olarak kabul edildiği bir ülkedeki, Yükseköğretim Kurulu tarafından </w:t>
      </w:r>
    </w:p>
    <w:p w:rsidR="00612862" w:rsidRPr="004E6943" w:rsidP="00612862" w14:paraId="0C1A8EFF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eastAsia="Calibri" w:hAnsi="Calibri" w:cs="Calibri"/>
          <w:sz w:val="22"/>
          <w:szCs w:val="22"/>
        </w:rPr>
        <w:t xml:space="preserve">         tanınan ve ülkenin resmî dilinde eğitim veren yükseköğretim kurumlarının birinde toplamda en az bir yıl </w:t>
      </w:r>
    </w:p>
    <w:p w:rsidR="00612862" w:rsidRPr="004E6943" w:rsidP="00612862" w14:paraId="71EC7F23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eastAsia="Calibri" w:hAnsi="Calibri" w:cs="Calibri"/>
          <w:sz w:val="22"/>
          <w:szCs w:val="22"/>
        </w:rPr>
        <w:t xml:space="preserve">        (iki yarıyıl) öğretim elemanı olarak çalışmış ve ders vermiş olması, bu durumu ilgili yükseköğretim </w:t>
      </w:r>
    </w:p>
    <w:p w:rsidR="00612862" w:rsidRPr="004E6943" w:rsidP="00612862" w14:paraId="18D64BE4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eastAsia="Calibri" w:hAnsi="Calibri" w:cs="Calibri"/>
          <w:sz w:val="22"/>
          <w:szCs w:val="22"/>
        </w:rPr>
        <w:t xml:space="preserve">         kurumundan resmî olarak belgelendirmiş olması ve ilgili yükseköğretim kurumundan ayrılmasının </w:t>
      </w:r>
    </w:p>
    <w:p w:rsidR="00612862" w:rsidRPr="004E6943" w:rsidP="00612862" w14:paraId="702A2C23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eastAsia="Calibri" w:hAnsi="Calibri" w:cs="Calibri"/>
          <w:sz w:val="22"/>
          <w:szCs w:val="22"/>
        </w:rPr>
        <w:t xml:space="preserve">         üzerinden en fazla iki yıl geçmiş olması.</w:t>
      </w:r>
    </w:p>
    <w:p w:rsidR="00612862" w:rsidRPr="004E6943" w:rsidP="00612862" w14:paraId="1CEC3167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34290</wp:posOffset>
                </wp:positionV>
                <wp:extent cx="144780" cy="144780"/>
                <wp:effectExtent l="0" t="0" r="0" b="0"/>
                <wp:wrapNone/>
                <wp:docPr id="44364265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7: Daha Önce Profesör Olanların Profesörlük Belgesi (Aslı görüldüğünde aslı gibidir</w:t>
                            </w:r>
                          </w:p>
                          <w:p w:rsidR="00612862" w:rsidRPr="00C85536" w:rsidP="00612862" w14:textId="77777777">
                            <w:pPr>
                              <w:jc w:val="both"/>
                            </w:pPr>
                            <w:r w:rsidRPr="00C85536">
                              <w:t xml:space="preserve">           yapılabilir.)</w:t>
                            </w:r>
                          </w:p>
                          <w:p w:rsidR="00612862" w:rsidP="00612862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5" style="width:11.4pt;height:11.4pt;margin-top:2.7pt;margin-left:0.6pt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92032" strokeweight="1pt">
                <v:path arrowok="t"/>
                <v:textbox>
                  <w:txbxContent>
                    <w:p w:rsidR="00612862" w:rsidRPr="00C85536" w:rsidP="00612862" w14:paraId="69421AD5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612862" w:rsidRPr="00C85536" w:rsidP="00612862" w14:paraId="280C4DEC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612862" w:rsidRPr="00C85536" w:rsidP="00612862" w14:paraId="7B1629D4" w14:textId="77777777">
                      <w:pPr>
                        <w:jc w:val="both"/>
                      </w:pPr>
                      <w:r w:rsidRPr="00C85536">
                        <w:t xml:space="preserve">       7: Daha Önce Profesör Olanların Profesörlük Belgesi (Aslı görüldüğünde aslı gibidir</w:t>
                      </w:r>
                    </w:p>
                    <w:p w:rsidR="00612862" w:rsidRPr="00C85536" w:rsidP="00612862" w14:paraId="1C4F94B7" w14:textId="77777777">
                      <w:pPr>
                        <w:jc w:val="both"/>
                      </w:pPr>
                      <w:r w:rsidRPr="00C85536">
                        <w:t xml:space="preserve">           </w:t>
                      </w:r>
                      <w:r w:rsidRPr="00C85536">
                        <w:t>yapılabilir</w:t>
                      </w:r>
                      <w:r w:rsidRPr="00C85536">
                        <w:t>.)</w:t>
                      </w:r>
                    </w:p>
                    <w:p w:rsidR="00612862" w:rsidP="00612862" w14:paraId="3408FD22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E6943">
        <w:rPr>
          <w:rFonts w:ascii="Calibri" w:eastAsia="Calibri" w:hAnsi="Calibri" w:cs="Calibri"/>
          <w:sz w:val="22"/>
          <w:szCs w:val="22"/>
        </w:rPr>
        <w:t xml:space="preserve">         ç) Yükseköğretim Kurulu tarafından kabul edilen merkezî yabancı dil sınavları ile eşdeğerliği kabul edilen </w:t>
      </w:r>
    </w:p>
    <w:p w:rsidR="00612862" w:rsidRPr="004E6943" w:rsidP="00612862" w14:paraId="2C300B78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eastAsia="Calibri" w:hAnsi="Calibri" w:cs="Calibri"/>
          <w:sz w:val="22"/>
          <w:szCs w:val="22"/>
        </w:rPr>
        <w:t xml:space="preserve">         uluslararası yabancı dil sınavlarından yüz tam puan üzerinden asgarî (Değişik ibare: RG-18/5/2021-31485)</w:t>
      </w:r>
    </w:p>
    <w:p w:rsidR="00612862" w:rsidRPr="004E6943" w:rsidP="00612862" w14:paraId="4A34C645" w14:textId="77777777">
      <w:pPr>
        <w:jc w:val="both"/>
        <w:rPr>
          <w:rFonts w:ascii="Calibri" w:eastAsia="Calibri" w:hAnsi="Calibri" w:cs="Calibri"/>
          <w:sz w:val="22"/>
          <w:szCs w:val="22"/>
        </w:rPr>
      </w:pPr>
      <w:r w:rsidRPr="004E6943">
        <w:rPr>
          <w:rFonts w:ascii="Calibri" w:eastAsia="Calibri" w:hAnsi="Calibri" w:cs="Calibri"/>
          <w:sz w:val="22"/>
          <w:szCs w:val="22"/>
        </w:rPr>
        <w:t xml:space="preserve">         </w:t>
      </w:r>
      <w:r w:rsidRPr="004E6943">
        <w:rPr>
          <w:rFonts w:ascii="Calibri" w:eastAsia="Calibri" w:hAnsi="Calibri" w:cs="Calibri"/>
          <w:sz w:val="22"/>
          <w:szCs w:val="22"/>
          <w:u w:val="single"/>
        </w:rPr>
        <w:t>seksen beş</w:t>
      </w:r>
      <w:r w:rsidRPr="004E6943">
        <w:rPr>
          <w:rFonts w:ascii="Calibri" w:eastAsia="Calibri" w:hAnsi="Calibri" w:cs="Calibri"/>
          <w:sz w:val="22"/>
          <w:szCs w:val="22"/>
        </w:rPr>
        <w:t xml:space="preserve"> puanla başarılı olması. </w:t>
      </w:r>
    </w:p>
    <w:p w:rsidR="00612862" w:rsidRPr="004E6943" w:rsidP="00612862" w14:paraId="65A73070" w14:textId="7777777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bookmarkEnd w:id="3"/>
    <w:p w:rsidR="00612862" w:rsidRPr="004E6943" w:rsidP="00612862" w14:paraId="59FA1DB1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90500" cy="190500"/>
                <wp:effectExtent l="0" t="0" r="0" b="0"/>
                <wp:wrapNone/>
                <wp:docPr id="1073106865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6" o:spid="_x0000_s1036" style="width:15pt;height:15pt;margin-top:0.5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3600" strokeweight="1pt">
                <v:path arrowok="t"/>
                <w10:wrap anchorx="margin"/>
              </v:rect>
            </w:pict>
          </mc:Fallback>
        </mc:AlternateContent>
      </w:r>
      <w:r w:rsidRPr="004E6943">
        <w:rPr>
          <w:rFonts w:ascii="Calibri" w:hAnsi="Calibri" w:cs="Calibri"/>
          <w:sz w:val="22"/>
          <w:szCs w:val="22"/>
        </w:rPr>
        <w:t xml:space="preserve">       4: Nüfus Cüzdanı Fotokopisi</w:t>
      </w:r>
    </w:p>
    <w:p w:rsidR="00612862" w:rsidRPr="004E6943" w:rsidP="00612862" w14:paraId="6B51E371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 xml:space="preserve">  </w:t>
      </w:r>
    </w:p>
    <w:p w:rsidR="00612862" w:rsidRPr="004E6943" w:rsidP="00612862" w14:paraId="3F8F6594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90500" cy="190500"/>
                <wp:effectExtent l="0" t="0" r="0" b="0"/>
                <wp:wrapNone/>
                <wp:docPr id="1507911374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7" o:spid="_x0000_s1037" style="width:15pt;height:15pt;margin-top:0.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5648" strokeweight="1pt">
                <v:path arrowok="t"/>
                <w10:wrap anchorx="margin"/>
              </v:rect>
            </w:pict>
          </mc:Fallback>
        </mc:AlternateContent>
      </w:r>
      <w:r w:rsidRPr="004E6943">
        <w:rPr>
          <w:rFonts w:ascii="Calibri" w:hAnsi="Calibri" w:cs="Calibri"/>
          <w:sz w:val="22"/>
          <w:szCs w:val="22"/>
        </w:rPr>
        <w:t xml:space="preserve">       5: 4 Adet Vesikalık Fotoğraf</w:t>
      </w:r>
    </w:p>
    <w:p w:rsidR="00612862" w:rsidRPr="004E6943" w:rsidP="00612862" w14:paraId="7B38BE98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612862" w:rsidRPr="004E6943" w:rsidP="00612862" w14:paraId="4AF4D9A2" w14:textId="7777777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15240</wp:posOffset>
                </wp:positionV>
                <wp:extent cx="190500" cy="190500"/>
                <wp:effectExtent l="0" t="0" r="0" b="0"/>
                <wp:wrapNone/>
                <wp:docPr id="1993964084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8" o:spid="_x0000_s1038" style="width:15pt;height:15pt;margin-top:1.2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7696" strokeweight="1pt">
                <v:path arrowok="t"/>
                <w10:wrap anchorx="margin"/>
              </v:rect>
            </w:pict>
          </mc:Fallback>
        </mc:AlternateContent>
      </w:r>
      <w:r w:rsidRPr="004E6943">
        <w:rPr>
          <w:rFonts w:ascii="Calibri" w:hAnsi="Calibri" w:cs="Calibri"/>
          <w:sz w:val="22"/>
          <w:szCs w:val="22"/>
        </w:rPr>
        <w:t xml:space="preserve">       6: </w:t>
      </w:r>
      <w:bookmarkStart w:id="5" w:name="_Hlk134432108"/>
      <w:r w:rsidRPr="004E6943">
        <w:rPr>
          <w:rFonts w:ascii="Calibri" w:hAnsi="Calibri" w:cs="Calibri"/>
          <w:sz w:val="22"/>
          <w:szCs w:val="22"/>
        </w:rPr>
        <w:t xml:space="preserve">Diplomalar, Yurt dışından alınan diplomaların ve unvanların denklik belgeleri), Bilimsel Çalışma </w:t>
      </w:r>
      <w:bookmarkEnd w:id="5"/>
      <w:r w:rsidRPr="004E6943">
        <w:rPr>
          <w:rFonts w:ascii="Calibri" w:hAnsi="Calibri" w:cs="Calibri"/>
          <w:sz w:val="22"/>
          <w:szCs w:val="22"/>
        </w:rPr>
        <w:t xml:space="preserve">ve Yayınları  </w:t>
      </w:r>
    </w:p>
    <w:p w:rsidR="00612862" w:rsidRPr="004E6943" w:rsidP="00612862" w14:paraId="2E4E04FA" w14:textId="7777777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 xml:space="preserve">           ile Yayın Listesini Kapsayan (</w:t>
      </w:r>
      <w:bookmarkStart w:id="6" w:name="_Hlk117075571"/>
      <w:bookmarkStart w:id="7" w:name="_Hlk117075593"/>
      <w:r w:rsidRPr="004E6943">
        <w:rPr>
          <w:rFonts w:ascii="Calibri" w:hAnsi="Calibri" w:cs="Calibri"/>
          <w:sz w:val="22"/>
          <w:szCs w:val="22"/>
        </w:rPr>
        <w:t>YÖK</w:t>
      </w:r>
      <w:bookmarkEnd w:id="6"/>
      <w:r w:rsidRPr="004E6943">
        <w:rPr>
          <w:rFonts w:ascii="Calibri" w:hAnsi="Calibri" w:cs="Calibri"/>
          <w:sz w:val="22"/>
          <w:szCs w:val="22"/>
        </w:rPr>
        <w:t xml:space="preserve"> </w:t>
      </w:r>
      <w:bookmarkEnd w:id="7"/>
      <w:r w:rsidRPr="004E6943">
        <w:rPr>
          <w:rFonts w:ascii="Calibri" w:hAnsi="Calibri" w:cs="Calibri"/>
          <w:sz w:val="22"/>
          <w:szCs w:val="22"/>
        </w:rPr>
        <w:t>formatlı CV) İçeren 4 (dört) Takım Dosya veya 4 (dört) Adet Flash Bellek</w:t>
      </w:r>
    </w:p>
    <w:p w:rsidR="00612862" w:rsidRPr="004E6943" w:rsidP="00612862" w14:paraId="0221BE98" w14:textId="77777777">
      <w:pPr>
        <w:jc w:val="both"/>
        <w:rPr>
          <w:rFonts w:ascii="Calibri" w:hAnsi="Calibri" w:cs="Calibri"/>
          <w:sz w:val="22"/>
          <w:szCs w:val="22"/>
        </w:rPr>
      </w:pPr>
    </w:p>
    <w:bookmarkStart w:id="8" w:name="_Hlk117236515"/>
    <w:p w:rsidR="00612862" w:rsidRPr="004E6943" w:rsidP="00612862" w14:paraId="6399838A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90500" cy="190500"/>
                <wp:effectExtent l="0" t="0" r="0" b="0"/>
                <wp:wrapNone/>
                <wp:docPr id="712834623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9" o:spid="_x0000_s1039" style="width:15pt;height:15pt;margin-top:0.5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1792" strokeweight="1pt">
                <v:path arrowok="t"/>
                <w10:wrap anchorx="margin"/>
              </v:rect>
            </w:pict>
          </mc:Fallback>
        </mc:AlternateContent>
      </w:r>
      <w:r w:rsidRPr="004E6943">
        <w:rPr>
          <w:rFonts w:ascii="Calibri" w:hAnsi="Calibri" w:cs="Calibri"/>
          <w:sz w:val="22"/>
          <w:szCs w:val="22"/>
        </w:rPr>
        <w:t xml:space="preserve">       7: </w:t>
      </w:r>
      <w:bookmarkStart w:id="9" w:name="_Hlk134430574"/>
      <w:r w:rsidRPr="004E6943">
        <w:rPr>
          <w:rFonts w:ascii="Calibri" w:hAnsi="Calibri" w:cs="Calibri"/>
          <w:sz w:val="22"/>
          <w:szCs w:val="22"/>
        </w:rPr>
        <w:t>Erkek Adaylar İçin Askerlik Terhis, Tecil veya Muaf Olduğunu Belirten Belge</w:t>
      </w:r>
      <w:bookmarkEnd w:id="9"/>
    </w:p>
    <w:p w:rsidR="00612862" w:rsidRPr="004E6943" w:rsidP="00612862" w14:paraId="1358396D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612862" w:rsidRPr="004E6943" w:rsidP="00612862" w14:paraId="3A9FD17B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90500" cy="190500"/>
                <wp:effectExtent l="0" t="0" r="0" b="0"/>
                <wp:wrapNone/>
                <wp:docPr id="468140826" name="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5" o:spid="_x0000_s1040" style="width:15pt;height:15pt;margin-top:0.5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9744" strokeweight="1pt">
                <v:path arrowok="t"/>
                <w10:wrap anchorx="margin"/>
              </v:rect>
            </w:pict>
          </mc:Fallback>
        </mc:AlternateContent>
      </w:r>
      <w:r w:rsidRPr="004E6943">
        <w:rPr>
          <w:rFonts w:ascii="Calibri" w:hAnsi="Calibri" w:cs="Calibri"/>
          <w:sz w:val="22"/>
          <w:szCs w:val="22"/>
        </w:rPr>
        <w:t xml:space="preserve">       8: Adli Sicil Kaydını Gösterir Belge (E-devlet)</w:t>
      </w:r>
    </w:p>
    <w:p w:rsidR="00612862" w:rsidRPr="004E6943" w:rsidP="00612862" w14:paraId="20342F15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170815</wp:posOffset>
                </wp:positionV>
                <wp:extent cx="190500" cy="190500"/>
                <wp:effectExtent l="0" t="0" r="0" b="0"/>
                <wp:wrapNone/>
                <wp:docPr id="1412581612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5" o:spid="_x0000_s1041" style="width:15pt;height:15pt;margin-top:13.45pt;margin-left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83840" strokeweight="1pt">
                <v:path arrowok="t"/>
                <w10:wrap anchorx="margin"/>
              </v:rect>
            </w:pict>
          </mc:Fallback>
        </mc:AlternateContent>
      </w:r>
    </w:p>
    <w:p w:rsidR="00612862" w:rsidRPr="004E6943" w:rsidP="00612862" w14:paraId="0CFEF27A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 xml:space="preserve">       9: Yerleşim Yeri ve Diğer Adres Belgesi (E-devlet)</w:t>
      </w:r>
    </w:p>
    <w:p w:rsidR="00612862" w:rsidRPr="004E6943" w:rsidP="00612862" w14:paraId="2BA8EE7D" w14:textId="77777777">
      <w:pPr>
        <w:jc w:val="both"/>
        <w:rPr>
          <w:rFonts w:ascii="Calibri" w:hAnsi="Calibri" w:cs="Calibri"/>
          <w:sz w:val="22"/>
          <w:szCs w:val="22"/>
        </w:rPr>
      </w:pPr>
    </w:p>
    <w:bookmarkEnd w:id="8"/>
    <w:p w:rsidR="00612862" w:rsidRPr="004E6943" w:rsidP="00612862" w14:paraId="0AD205C8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612862" w:rsidRPr="004E6943" w:rsidP="00612862" w14:paraId="3634915D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>Başvuru Sahibinin:</w:t>
      </w:r>
    </w:p>
    <w:p w:rsidR="00612862" w:rsidRPr="004E6943" w:rsidP="00612862" w14:paraId="19B9701C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>Adı Soyadı:</w:t>
      </w:r>
    </w:p>
    <w:p w:rsidR="00612862" w:rsidRPr="004E6943" w:rsidP="00612862" w14:paraId="7A0E950C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 xml:space="preserve">İmzası        :                                                                               </w:t>
      </w:r>
    </w:p>
    <w:p w:rsidR="00612862" w:rsidRPr="004E6943" w:rsidP="00612862" w14:paraId="1C78D403" w14:textId="77777777">
      <w:pPr>
        <w:jc w:val="both"/>
        <w:rPr>
          <w:rFonts w:ascii="Calibri" w:hAnsi="Calibri" w:cs="Calibri"/>
          <w:sz w:val="22"/>
          <w:szCs w:val="22"/>
        </w:rPr>
      </w:pPr>
    </w:p>
    <w:p w:rsidR="00612862" w:rsidRPr="004E6943" w:rsidP="00612862" w14:paraId="626A4B3C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Başvuruyu Alan İKPD Başkanlığı Personeli</w:t>
      </w:r>
    </w:p>
    <w:p w:rsidR="00612862" w:rsidRPr="004E6943" w:rsidP="00612862" w14:paraId="22D515F7" w14:textId="77777777">
      <w:pPr>
        <w:jc w:val="both"/>
        <w:rPr>
          <w:rFonts w:ascii="Calibri" w:hAnsi="Calibri" w:cs="Calibri"/>
          <w:sz w:val="22"/>
          <w:szCs w:val="22"/>
        </w:rPr>
      </w:pPr>
      <w:r w:rsidRPr="004E6943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Adı Soyadı:</w:t>
      </w:r>
    </w:p>
    <w:p w:rsidR="0090407E" w:rsidRPr="0090407E" w:rsidP="0090407E" w14:paraId="63B85E0C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32FCF0D7" w14:textId="77777777">
      <w:pPr>
        <w:rPr>
          <w:rFonts w:ascii="Calibri" w:hAnsi="Calibri" w:cs="Calibri"/>
          <w:sz w:val="22"/>
          <w:szCs w:val="22"/>
        </w:rPr>
      </w:pPr>
    </w:p>
    <w:p w:rsidR="0090407E" w:rsidRPr="0090407E" w:rsidP="0090407E" w14:paraId="2CB032F6" w14:textId="77777777">
      <w:pPr>
        <w:rPr>
          <w:rFonts w:ascii="Calibri" w:hAnsi="Calibri" w:cs="Calibri"/>
          <w:sz w:val="22"/>
          <w:szCs w:val="22"/>
        </w:rPr>
      </w:pPr>
    </w:p>
    <w:sectPr w:rsidSect="00E2058F">
      <w:headerReference w:type="default" r:id="rId5"/>
      <w:footerReference w:type="default" r:id="rId6"/>
      <w:pgSz w:w="11906" w:h="16838" w:code="9"/>
      <w:pgMar w:top="1134" w:right="851" w:bottom="567" w:left="851" w:header="426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3004" w:rsidRPr="007A2DE7" w:rsidP="007A2DE7" w14:paraId="0B5793A2" w14:textId="77777777">
    <w:pPr>
      <w:tabs>
        <w:tab w:val="center" w:pos="5102"/>
        <w:tab w:val="right" w:pos="10204"/>
      </w:tabs>
      <w:rPr>
        <w:rFonts w:ascii="Calibri" w:hAnsi="Calibri" w:cs="Calibri"/>
        <w:sz w:val="18"/>
      </w:rPr>
    </w:pPr>
    <w:r w:rsidRPr="00804400">
      <w:rPr>
        <w:rFonts w:ascii="Calibri" w:hAnsi="Calibri" w:cs="Calibri"/>
        <w:sz w:val="18"/>
      </w:rPr>
      <w:t>ANK-İKPDB-F228-</w:t>
    </w:r>
    <w:r w:rsidRPr="00804400">
      <w:rPr>
        <w:rFonts w:ascii="Calibri" w:hAnsi="Calibri" w:cs="Calibri"/>
        <w:sz w:val="18"/>
      </w:rPr>
      <w:t xml:space="preserve"> R</w:t>
    </w:r>
    <w:r w:rsidRPr="00804400">
      <w:rPr>
        <w:rFonts w:ascii="Calibri" w:hAnsi="Calibri" w:cs="Calibri"/>
        <w:sz w:val="18"/>
      </w:rPr>
      <w:t>0</w:t>
    </w:r>
    <w:r w:rsidRPr="00804400">
      <w:rPr>
        <w:rFonts w:ascii="Calibri" w:hAnsi="Calibri" w:cs="Calibri"/>
        <w:sz w:val="18"/>
      </w:rPr>
      <w:tab/>
    </w:r>
    <w:r w:rsidRPr="0090407E" w:rsidR="0090407E">
      <w:rPr>
        <w:rFonts w:ascii="Calibri" w:hAnsi="Calibri" w:cs="Calibri"/>
        <w:b/>
        <w:bCs/>
        <w:sz w:val="18"/>
      </w:rPr>
      <w:fldChar w:fldCharType="begin"/>
    </w:r>
    <w:r w:rsidRPr="0090407E" w:rsidR="0090407E">
      <w:rPr>
        <w:rFonts w:ascii="Calibri" w:hAnsi="Calibri" w:cs="Calibri"/>
        <w:b/>
        <w:bCs/>
        <w:sz w:val="18"/>
      </w:rPr>
      <w:instrText>PAGE  \* Arabic  \* MERGEFORMAT</w:instrText>
    </w:r>
    <w:r w:rsidRPr="0090407E" w:rsidR="0090407E">
      <w:rPr>
        <w:rFonts w:ascii="Calibri" w:hAnsi="Calibri" w:cs="Calibri"/>
        <w:b/>
        <w:bCs/>
        <w:sz w:val="18"/>
      </w:rPr>
      <w:fldChar w:fldCharType="separate"/>
    </w:r>
    <w:r w:rsidRPr="0090407E" w:rsidR="0090407E">
      <w:rPr>
        <w:rFonts w:ascii="Calibri" w:hAnsi="Calibri" w:cs="Calibri"/>
        <w:b/>
        <w:bCs/>
        <w:sz w:val="18"/>
      </w:rPr>
      <w:t>1</w:t>
    </w:r>
    <w:r w:rsidRPr="0090407E" w:rsidR="0090407E">
      <w:rPr>
        <w:rFonts w:ascii="Calibri" w:hAnsi="Calibri" w:cs="Calibri"/>
        <w:b/>
        <w:bCs/>
        <w:sz w:val="18"/>
      </w:rPr>
      <w:fldChar w:fldCharType="end"/>
    </w:r>
    <w:r w:rsidRPr="0090407E" w:rsidR="0090407E">
      <w:rPr>
        <w:rFonts w:ascii="Calibri" w:hAnsi="Calibri" w:cs="Calibri"/>
        <w:sz w:val="18"/>
      </w:rPr>
      <w:t xml:space="preserve"> / </w:t>
    </w:r>
    <w:r w:rsidRPr="0090407E" w:rsidR="0090407E">
      <w:rPr>
        <w:rFonts w:ascii="Calibri" w:hAnsi="Calibri" w:cs="Calibri"/>
        <w:b/>
        <w:bCs/>
        <w:sz w:val="18"/>
      </w:rPr>
      <w:fldChar w:fldCharType="begin"/>
    </w:r>
    <w:r w:rsidRPr="0090407E" w:rsidR="0090407E">
      <w:rPr>
        <w:rFonts w:ascii="Calibri" w:hAnsi="Calibri" w:cs="Calibri"/>
        <w:b/>
        <w:bCs/>
        <w:sz w:val="18"/>
      </w:rPr>
      <w:instrText>NUMPAGES  \* Arabic  \* MERGEFORMAT</w:instrText>
    </w:r>
    <w:r w:rsidRPr="0090407E" w:rsidR="0090407E">
      <w:rPr>
        <w:rFonts w:ascii="Calibri" w:hAnsi="Calibri" w:cs="Calibri"/>
        <w:b/>
        <w:bCs/>
        <w:sz w:val="18"/>
      </w:rPr>
      <w:fldChar w:fldCharType="separate"/>
    </w:r>
    <w:r w:rsidRPr="0090407E" w:rsidR="0090407E">
      <w:rPr>
        <w:rFonts w:ascii="Calibri" w:hAnsi="Calibri" w:cs="Calibri"/>
        <w:b/>
        <w:bCs/>
        <w:sz w:val="18"/>
      </w:rPr>
      <w:t>2</w:t>
    </w:r>
    <w:r w:rsidRPr="0090407E" w:rsidR="0090407E">
      <w:rPr>
        <w:rFonts w:ascii="Calibri" w:hAnsi="Calibri" w:cs="Calibri"/>
        <w:b/>
        <w:bCs/>
        <w:sz w:val="18"/>
      </w:rPr>
      <w:fldChar w:fldCharType="end"/>
    </w:r>
    <w:r w:rsidRPr="00804400">
      <w:rPr>
        <w:rFonts w:ascii="Calibri" w:hAnsi="Calibri" w:cs="Calibri"/>
        <w:sz w:val="18"/>
      </w:rPr>
      <w:t xml:space="preserve">      </w:t>
      <w:tab/>
    </w:r>
    <w:r w:rsidRPr="00804400">
      <w:rPr>
        <w:rFonts w:ascii="Calibri" w:hAnsi="Calibri" w:cs="Calibri"/>
        <w:sz w:val="18"/>
      </w:rPr>
      <w:t>22.09.2026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3004" w:rsidRPr="005B1F12" w:rsidP="005B1F12" w14:paraId="1188341B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-244475</wp:posOffset>
          </wp:positionH>
          <wp:positionV relativeFrom="paragraph">
            <wp:posOffset>-59055</wp:posOffset>
          </wp:positionV>
          <wp:extent cx="1681480" cy="581025"/>
          <wp:effectExtent l="0" t="0" r="0" b="0"/>
          <wp:wrapNone/>
          <wp:docPr id="1" name="Resim 3" descr="metin, yazı tipi, logo, beyaz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3" descr="metin, yazı tipi, logo, beyaz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148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A0E6131"/>
    <w:multiLevelType w:val="singleLevel"/>
    <w:tmpl w:val="9A0E8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0A2F6A9B"/>
    <w:multiLevelType w:val="hybridMultilevel"/>
    <w:tmpl w:val="FEE667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D26EB"/>
    <w:multiLevelType w:val="hybridMultilevel"/>
    <w:tmpl w:val="3F84F44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5B6387"/>
    <w:multiLevelType w:val="hybridMultilevel"/>
    <w:tmpl w:val="EE527C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0B7DDF"/>
    <w:multiLevelType w:val="hybridMultilevel"/>
    <w:tmpl w:val="21365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41565"/>
    <w:multiLevelType w:val="hybridMultilevel"/>
    <w:tmpl w:val="F56825FC"/>
    <w:lvl w:ilvl="0">
      <w:start w:val="2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9BF7843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523327C"/>
    <w:multiLevelType w:val="hybridMultilevel"/>
    <w:tmpl w:val="A87AD172"/>
    <w:lvl w:ilvl="0">
      <w:start w:val="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A231CB8"/>
    <w:multiLevelType w:val="hybridMultilevel"/>
    <w:tmpl w:val="84C4EDC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1290EB8"/>
    <w:multiLevelType w:val="hybridMultilevel"/>
    <w:tmpl w:val="CDFE1FE8"/>
    <w:lvl w:ilvl="0">
      <w:start w:val="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16B6D"/>
    <w:multiLevelType w:val="hybridMultilevel"/>
    <w:tmpl w:val="AC781AFC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655817">
    <w:abstractNumId w:val="0"/>
  </w:num>
  <w:num w:numId="2" w16cid:durableId="1229153639">
    <w:abstractNumId w:val="6"/>
  </w:num>
  <w:num w:numId="3" w16cid:durableId="2140830387">
    <w:abstractNumId w:val="1"/>
  </w:num>
  <w:num w:numId="4" w16cid:durableId="1860895312">
    <w:abstractNumId w:val="4"/>
  </w:num>
  <w:num w:numId="5" w16cid:durableId="1762942752">
    <w:abstractNumId w:val="10"/>
  </w:num>
  <w:num w:numId="6" w16cid:durableId="304552216">
    <w:abstractNumId w:val="5"/>
  </w:num>
  <w:num w:numId="7" w16cid:durableId="1845171155">
    <w:abstractNumId w:val="7"/>
  </w:num>
  <w:num w:numId="8" w16cid:durableId="1134566429">
    <w:abstractNumId w:val="9"/>
  </w:num>
  <w:num w:numId="9" w16cid:durableId="1049843118">
    <w:abstractNumId w:val="2"/>
  </w:num>
  <w:num w:numId="10" w16cid:durableId="743336005">
    <w:abstractNumId w:val="3"/>
  </w:num>
  <w:num w:numId="11" w16cid:durableId="20099399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embedSystemFont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EC1"/>
    <w:rsid w:val="0000543C"/>
    <w:rsid w:val="00013263"/>
    <w:rsid w:val="00015D6E"/>
    <w:rsid w:val="00022F20"/>
    <w:rsid w:val="00026EB0"/>
    <w:rsid w:val="00036055"/>
    <w:rsid w:val="0003682F"/>
    <w:rsid w:val="00051CFE"/>
    <w:rsid w:val="000566FF"/>
    <w:rsid w:val="0007286E"/>
    <w:rsid w:val="00097A1C"/>
    <w:rsid w:val="000A18A5"/>
    <w:rsid w:val="000C4827"/>
    <w:rsid w:val="000D2100"/>
    <w:rsid w:val="000D60B6"/>
    <w:rsid w:val="000E3FCA"/>
    <w:rsid w:val="000E454E"/>
    <w:rsid w:val="000E5657"/>
    <w:rsid w:val="000F7F89"/>
    <w:rsid w:val="00100FFA"/>
    <w:rsid w:val="00101A45"/>
    <w:rsid w:val="00103449"/>
    <w:rsid w:val="00105463"/>
    <w:rsid w:val="001139E9"/>
    <w:rsid w:val="00114AE2"/>
    <w:rsid w:val="0014018F"/>
    <w:rsid w:val="0015072D"/>
    <w:rsid w:val="00150FF5"/>
    <w:rsid w:val="001674F7"/>
    <w:rsid w:val="00195DC5"/>
    <w:rsid w:val="001A47E0"/>
    <w:rsid w:val="001B575E"/>
    <w:rsid w:val="001C08D7"/>
    <w:rsid w:val="001D42AF"/>
    <w:rsid w:val="002029E8"/>
    <w:rsid w:val="0020408D"/>
    <w:rsid w:val="00205BD8"/>
    <w:rsid w:val="00206332"/>
    <w:rsid w:val="00235CC8"/>
    <w:rsid w:val="00240D48"/>
    <w:rsid w:val="00241FE4"/>
    <w:rsid w:val="00243084"/>
    <w:rsid w:val="00243146"/>
    <w:rsid w:val="00243503"/>
    <w:rsid w:val="002439D4"/>
    <w:rsid w:val="0024403E"/>
    <w:rsid w:val="00244CC5"/>
    <w:rsid w:val="002471FC"/>
    <w:rsid w:val="002517DA"/>
    <w:rsid w:val="00265EC1"/>
    <w:rsid w:val="0027689A"/>
    <w:rsid w:val="00280D90"/>
    <w:rsid w:val="00290551"/>
    <w:rsid w:val="00294A0D"/>
    <w:rsid w:val="002D2E40"/>
    <w:rsid w:val="002D64B9"/>
    <w:rsid w:val="00320783"/>
    <w:rsid w:val="00325675"/>
    <w:rsid w:val="00325DD3"/>
    <w:rsid w:val="00346C41"/>
    <w:rsid w:val="003563C0"/>
    <w:rsid w:val="00375289"/>
    <w:rsid w:val="003871DB"/>
    <w:rsid w:val="00391901"/>
    <w:rsid w:val="00393614"/>
    <w:rsid w:val="00394FB9"/>
    <w:rsid w:val="003A0E25"/>
    <w:rsid w:val="003A7775"/>
    <w:rsid w:val="003C2300"/>
    <w:rsid w:val="003D16C8"/>
    <w:rsid w:val="003E0A05"/>
    <w:rsid w:val="003E6E9D"/>
    <w:rsid w:val="003F51B1"/>
    <w:rsid w:val="00417733"/>
    <w:rsid w:val="0042624D"/>
    <w:rsid w:val="00432A29"/>
    <w:rsid w:val="00434A74"/>
    <w:rsid w:val="00435362"/>
    <w:rsid w:val="004465C5"/>
    <w:rsid w:val="00454DF3"/>
    <w:rsid w:val="0046053D"/>
    <w:rsid w:val="00460FC2"/>
    <w:rsid w:val="00464869"/>
    <w:rsid w:val="00466060"/>
    <w:rsid w:val="00473004"/>
    <w:rsid w:val="00476AED"/>
    <w:rsid w:val="00481540"/>
    <w:rsid w:val="004918AB"/>
    <w:rsid w:val="00492010"/>
    <w:rsid w:val="00492DE5"/>
    <w:rsid w:val="00494404"/>
    <w:rsid w:val="00497FC9"/>
    <w:rsid w:val="004B6B5A"/>
    <w:rsid w:val="004D2076"/>
    <w:rsid w:val="004D4CCE"/>
    <w:rsid w:val="004E43F9"/>
    <w:rsid w:val="004E6943"/>
    <w:rsid w:val="004E71A7"/>
    <w:rsid w:val="0050083C"/>
    <w:rsid w:val="00514A4D"/>
    <w:rsid w:val="005246A4"/>
    <w:rsid w:val="00540AC7"/>
    <w:rsid w:val="0054406E"/>
    <w:rsid w:val="00550B80"/>
    <w:rsid w:val="00557988"/>
    <w:rsid w:val="005650EA"/>
    <w:rsid w:val="00567190"/>
    <w:rsid w:val="00577486"/>
    <w:rsid w:val="00595CD4"/>
    <w:rsid w:val="005A066E"/>
    <w:rsid w:val="005A5851"/>
    <w:rsid w:val="005B1F12"/>
    <w:rsid w:val="005B6C32"/>
    <w:rsid w:val="005D4024"/>
    <w:rsid w:val="005E08A4"/>
    <w:rsid w:val="005E42A5"/>
    <w:rsid w:val="005E60DE"/>
    <w:rsid w:val="005F4092"/>
    <w:rsid w:val="005F4EC0"/>
    <w:rsid w:val="006008DD"/>
    <w:rsid w:val="0060505C"/>
    <w:rsid w:val="00612862"/>
    <w:rsid w:val="00626C09"/>
    <w:rsid w:val="006353C9"/>
    <w:rsid w:val="006360F0"/>
    <w:rsid w:val="006548C0"/>
    <w:rsid w:val="006624FF"/>
    <w:rsid w:val="00666861"/>
    <w:rsid w:val="00670321"/>
    <w:rsid w:val="0067679F"/>
    <w:rsid w:val="00683B0F"/>
    <w:rsid w:val="006A5FFD"/>
    <w:rsid w:val="006A6C8A"/>
    <w:rsid w:val="006A7E36"/>
    <w:rsid w:val="006C3A38"/>
    <w:rsid w:val="006D2329"/>
    <w:rsid w:val="006D297F"/>
    <w:rsid w:val="006D402D"/>
    <w:rsid w:val="006D6BD8"/>
    <w:rsid w:val="007063C7"/>
    <w:rsid w:val="00715750"/>
    <w:rsid w:val="007160AB"/>
    <w:rsid w:val="00717781"/>
    <w:rsid w:val="00725EB8"/>
    <w:rsid w:val="00732035"/>
    <w:rsid w:val="0073468A"/>
    <w:rsid w:val="0073531D"/>
    <w:rsid w:val="0075391D"/>
    <w:rsid w:val="00754BF7"/>
    <w:rsid w:val="00767740"/>
    <w:rsid w:val="0078012D"/>
    <w:rsid w:val="007829E8"/>
    <w:rsid w:val="007A1B42"/>
    <w:rsid w:val="007A2DE7"/>
    <w:rsid w:val="007B1E87"/>
    <w:rsid w:val="007B6C10"/>
    <w:rsid w:val="007B7468"/>
    <w:rsid w:val="007C10BC"/>
    <w:rsid w:val="007C4248"/>
    <w:rsid w:val="007C51C2"/>
    <w:rsid w:val="007C63C5"/>
    <w:rsid w:val="007E70D7"/>
    <w:rsid w:val="007F01F8"/>
    <w:rsid w:val="007F260B"/>
    <w:rsid w:val="007F6A01"/>
    <w:rsid w:val="007F788E"/>
    <w:rsid w:val="00804400"/>
    <w:rsid w:val="008074C7"/>
    <w:rsid w:val="00821D53"/>
    <w:rsid w:val="008314CA"/>
    <w:rsid w:val="00840F96"/>
    <w:rsid w:val="008561F4"/>
    <w:rsid w:val="00857574"/>
    <w:rsid w:val="0086453E"/>
    <w:rsid w:val="008708FC"/>
    <w:rsid w:val="008736A4"/>
    <w:rsid w:val="0088273F"/>
    <w:rsid w:val="008B2F5D"/>
    <w:rsid w:val="008B4160"/>
    <w:rsid w:val="008C0FDB"/>
    <w:rsid w:val="008C323C"/>
    <w:rsid w:val="008C3565"/>
    <w:rsid w:val="008C5C35"/>
    <w:rsid w:val="008D165C"/>
    <w:rsid w:val="008F2623"/>
    <w:rsid w:val="008F561C"/>
    <w:rsid w:val="008F7931"/>
    <w:rsid w:val="0090407E"/>
    <w:rsid w:val="009149CD"/>
    <w:rsid w:val="00916101"/>
    <w:rsid w:val="00916B91"/>
    <w:rsid w:val="00921BD4"/>
    <w:rsid w:val="00936F25"/>
    <w:rsid w:val="00941F4B"/>
    <w:rsid w:val="00942DCB"/>
    <w:rsid w:val="0095077C"/>
    <w:rsid w:val="00953109"/>
    <w:rsid w:val="00953E92"/>
    <w:rsid w:val="009600E1"/>
    <w:rsid w:val="00974342"/>
    <w:rsid w:val="009772C6"/>
    <w:rsid w:val="009A1D4C"/>
    <w:rsid w:val="009A3A4C"/>
    <w:rsid w:val="009B57A8"/>
    <w:rsid w:val="009C0BFF"/>
    <w:rsid w:val="009D4ACB"/>
    <w:rsid w:val="009F184A"/>
    <w:rsid w:val="009F47F9"/>
    <w:rsid w:val="009F6F7D"/>
    <w:rsid w:val="009F7DE7"/>
    <w:rsid w:val="00A049A3"/>
    <w:rsid w:val="00A06A8C"/>
    <w:rsid w:val="00A077E6"/>
    <w:rsid w:val="00A10F5F"/>
    <w:rsid w:val="00A134C2"/>
    <w:rsid w:val="00A13764"/>
    <w:rsid w:val="00A262F7"/>
    <w:rsid w:val="00A3779C"/>
    <w:rsid w:val="00A42981"/>
    <w:rsid w:val="00A5073A"/>
    <w:rsid w:val="00A5133E"/>
    <w:rsid w:val="00A518D9"/>
    <w:rsid w:val="00A53145"/>
    <w:rsid w:val="00A541CD"/>
    <w:rsid w:val="00A66707"/>
    <w:rsid w:val="00A703AC"/>
    <w:rsid w:val="00A70A0D"/>
    <w:rsid w:val="00A71449"/>
    <w:rsid w:val="00A8550A"/>
    <w:rsid w:val="00A8641B"/>
    <w:rsid w:val="00A86FBD"/>
    <w:rsid w:val="00A87571"/>
    <w:rsid w:val="00A90D73"/>
    <w:rsid w:val="00A92D49"/>
    <w:rsid w:val="00A9313E"/>
    <w:rsid w:val="00AA5BB3"/>
    <w:rsid w:val="00AB3653"/>
    <w:rsid w:val="00AC16E1"/>
    <w:rsid w:val="00AC657C"/>
    <w:rsid w:val="00AE5DCF"/>
    <w:rsid w:val="00AF7009"/>
    <w:rsid w:val="00B045AF"/>
    <w:rsid w:val="00B133C3"/>
    <w:rsid w:val="00B32677"/>
    <w:rsid w:val="00B32A49"/>
    <w:rsid w:val="00B36B5E"/>
    <w:rsid w:val="00B37417"/>
    <w:rsid w:val="00B51EFC"/>
    <w:rsid w:val="00B55A94"/>
    <w:rsid w:val="00B645AE"/>
    <w:rsid w:val="00B64B1E"/>
    <w:rsid w:val="00B71184"/>
    <w:rsid w:val="00B85D54"/>
    <w:rsid w:val="00B9471D"/>
    <w:rsid w:val="00BA00F1"/>
    <w:rsid w:val="00BB3D71"/>
    <w:rsid w:val="00BB43E3"/>
    <w:rsid w:val="00BB78EC"/>
    <w:rsid w:val="00BC0281"/>
    <w:rsid w:val="00BC1E6C"/>
    <w:rsid w:val="00BD6C14"/>
    <w:rsid w:val="00BF1056"/>
    <w:rsid w:val="00C0306F"/>
    <w:rsid w:val="00C04426"/>
    <w:rsid w:val="00C23D7D"/>
    <w:rsid w:val="00C274A2"/>
    <w:rsid w:val="00C27833"/>
    <w:rsid w:val="00C3397A"/>
    <w:rsid w:val="00C502A3"/>
    <w:rsid w:val="00C54854"/>
    <w:rsid w:val="00C62F44"/>
    <w:rsid w:val="00C85536"/>
    <w:rsid w:val="00C87E10"/>
    <w:rsid w:val="00C95EC7"/>
    <w:rsid w:val="00C97D12"/>
    <w:rsid w:val="00CA256B"/>
    <w:rsid w:val="00CA37FB"/>
    <w:rsid w:val="00CA54AC"/>
    <w:rsid w:val="00CA6396"/>
    <w:rsid w:val="00CB63BC"/>
    <w:rsid w:val="00CB6CB9"/>
    <w:rsid w:val="00CC4514"/>
    <w:rsid w:val="00CC6ABC"/>
    <w:rsid w:val="00CC7182"/>
    <w:rsid w:val="00CD0231"/>
    <w:rsid w:val="00D079A7"/>
    <w:rsid w:val="00D14A8F"/>
    <w:rsid w:val="00D163DE"/>
    <w:rsid w:val="00D23AB5"/>
    <w:rsid w:val="00D313F8"/>
    <w:rsid w:val="00D329E6"/>
    <w:rsid w:val="00D4776E"/>
    <w:rsid w:val="00D527DB"/>
    <w:rsid w:val="00D6295C"/>
    <w:rsid w:val="00D713D7"/>
    <w:rsid w:val="00D74842"/>
    <w:rsid w:val="00D759F9"/>
    <w:rsid w:val="00D841A1"/>
    <w:rsid w:val="00D872BE"/>
    <w:rsid w:val="00D937C8"/>
    <w:rsid w:val="00DA0064"/>
    <w:rsid w:val="00DA41CE"/>
    <w:rsid w:val="00DA4525"/>
    <w:rsid w:val="00DA67DA"/>
    <w:rsid w:val="00DB0E7B"/>
    <w:rsid w:val="00DD1168"/>
    <w:rsid w:val="00DD227F"/>
    <w:rsid w:val="00DD2451"/>
    <w:rsid w:val="00DE1E09"/>
    <w:rsid w:val="00DE2EF3"/>
    <w:rsid w:val="00DE719B"/>
    <w:rsid w:val="00DF58E4"/>
    <w:rsid w:val="00E01153"/>
    <w:rsid w:val="00E16E96"/>
    <w:rsid w:val="00E2058F"/>
    <w:rsid w:val="00E232E4"/>
    <w:rsid w:val="00E31F03"/>
    <w:rsid w:val="00E32082"/>
    <w:rsid w:val="00E35B20"/>
    <w:rsid w:val="00E462BC"/>
    <w:rsid w:val="00E5488E"/>
    <w:rsid w:val="00E60585"/>
    <w:rsid w:val="00E73143"/>
    <w:rsid w:val="00E87AAC"/>
    <w:rsid w:val="00E90A5C"/>
    <w:rsid w:val="00E93E3E"/>
    <w:rsid w:val="00EC19A4"/>
    <w:rsid w:val="00EF3681"/>
    <w:rsid w:val="00EF66C6"/>
    <w:rsid w:val="00F03331"/>
    <w:rsid w:val="00F04341"/>
    <w:rsid w:val="00F10706"/>
    <w:rsid w:val="00F13B70"/>
    <w:rsid w:val="00F25F8D"/>
    <w:rsid w:val="00F306A6"/>
    <w:rsid w:val="00F32CA3"/>
    <w:rsid w:val="00F348B2"/>
    <w:rsid w:val="00F373FF"/>
    <w:rsid w:val="00F37531"/>
    <w:rsid w:val="00F444F2"/>
    <w:rsid w:val="00F46899"/>
    <w:rsid w:val="00F50E1B"/>
    <w:rsid w:val="00F5544D"/>
    <w:rsid w:val="00F57C1C"/>
    <w:rsid w:val="00F60E39"/>
    <w:rsid w:val="00F72115"/>
    <w:rsid w:val="00F73EEA"/>
    <w:rsid w:val="00F845FC"/>
    <w:rsid w:val="00FA5720"/>
    <w:rsid w:val="00FD510A"/>
    <w:rsid w:val="00FF6499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388A8B3"/>
  <w15:chartTrackingRefBased/>
  <w15:docId w15:val="{FAD8DBDF-5996-4E12-898A-6062054D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12862"/>
  </w:style>
  <w:style w:type="paragraph" w:styleId="Heading1">
    <w:name w:val="heading 1"/>
    <w:basedOn w:val="Normal"/>
    <w:next w:val="Normal"/>
    <w:qFormat/>
    <w:pPr>
      <w:keepNext/>
      <w:ind w:left="1416" w:firstLine="708"/>
      <w:outlineLvl w:val="0"/>
    </w:pPr>
    <w:rPr>
      <w:rFonts w:ascii="Arial" w:hAnsi="Arial"/>
      <w:b/>
      <w:sz w:val="28"/>
      <w:lang w:val="en-US"/>
    </w:rPr>
  </w:style>
  <w:style w:type="paragraph" w:styleId="Heading2">
    <w:name w:val="heading 2"/>
    <w:basedOn w:val="Normal"/>
    <w:next w:val="Normal"/>
    <w:link w:val="Balk2Char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 Narrow" w:hAnsi="Arial Narrow"/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 Narrow" w:hAnsi="Arial Narrow" w:cs="Tahoma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onMetniChar"/>
    <w:rsid w:val="00921BD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loonText"/>
    <w:rsid w:val="00921BD4"/>
    <w:rPr>
      <w:rFonts w:ascii="Tahoma" w:hAnsi="Tahoma" w:cs="Tahoma"/>
      <w:sz w:val="16"/>
      <w:szCs w:val="16"/>
    </w:rPr>
  </w:style>
  <w:style w:type="character" w:customStyle="1" w:styleId="Balk2Char">
    <w:name w:val="Başlık 2 Char"/>
    <w:link w:val="Heading2"/>
    <w:rsid w:val="002471FC"/>
    <w:rPr>
      <w:b/>
      <w:sz w:val="24"/>
    </w:rPr>
  </w:style>
  <w:style w:type="paragraph" w:styleId="ListParagraph">
    <w:name w:val="List Paragraph"/>
    <w:basedOn w:val="Normal"/>
    <w:uiPriority w:val="34"/>
    <w:qFormat/>
    <w:rsid w:val="007F78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uiPriority w:val="20"/>
    <w:qFormat/>
    <w:rsid w:val="00B85D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ve.erkani\Desktop\Do&#231;ent%20Kadro%20Ba&#351;vuru%20Dilek&#231;esi.dotx" TargetMode="Externa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3FB39-83ED-4269-B63E-16328A77A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Doçent Kadro Başvuru Dilekçesi.dotx</Template>
  <TotalTime>5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TOPLANTI  TUTANAĞI</vt:lpstr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TOPLANTI  TUTANAĞI</dc:title>
  <dc:creator>Merve ERKANİ</dc:creator>
  <cp:lastModifiedBy>Şüheda Nisa APAYDIN</cp:lastModifiedBy>
  <cp:revision>3</cp:revision>
  <cp:lastPrinted>2017-07-03T07:59:00Z</cp:lastPrinted>
  <dcterms:created xsi:type="dcterms:W3CDTF">2026-09-21T14:33:00Z</dcterms:created>
  <dcterms:modified xsi:type="dcterms:W3CDTF">2026-09-22T07:30:00Z</dcterms:modified>
</cp:coreProperties>
</file>