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513D26" w:rsidRPr="00883031" w:rsidP="00513D26" w14:paraId="38AB0448" w14:textId="122A02D1">
      <w:pPr>
        <w:pStyle w:val="Heading1"/>
        <w:spacing w:before="46"/>
        <w:ind w:left="147"/>
        <w:rPr>
          <w:rFonts w:ascii="Calibri" w:hAnsi="Calibri"/>
          <w:sz w:val="22"/>
        </w:rPr>
      </w:pPr>
      <w:r w:rsidRPr="00883031">
        <w:rPr>
          <w:rFonts w:ascii="Calibri" w:hAnsi="Calibri"/>
          <w:spacing w:val="-5"/>
          <w:sz w:val="22"/>
        </w:rPr>
        <w:t xml:space="preserve">                                                                                          T.C</w:t>
      </w:r>
    </w:p>
    <w:p w:rsidR="00513D26" w:rsidRPr="00883031" w:rsidP="00513D26" w14:paraId="13D01168" w14:textId="77777777">
      <w:pPr>
        <w:ind w:left="143"/>
        <w:jc w:val="center"/>
        <w:rPr>
          <w:b/>
        </w:rPr>
      </w:pPr>
      <w:r w:rsidRPr="00883031">
        <w:rPr>
          <w:b/>
        </w:rPr>
        <w:t>ANKARA</w:t>
      </w:r>
      <w:r w:rsidRPr="00883031">
        <w:rPr>
          <w:b/>
          <w:spacing w:val="-8"/>
        </w:rPr>
        <w:t xml:space="preserve"> </w:t>
      </w:r>
      <w:r w:rsidRPr="00883031">
        <w:rPr>
          <w:b/>
        </w:rPr>
        <w:t>MEDİPOL</w:t>
      </w:r>
      <w:r w:rsidRPr="00883031">
        <w:rPr>
          <w:b/>
          <w:spacing w:val="-8"/>
        </w:rPr>
        <w:t xml:space="preserve"> </w:t>
      </w:r>
      <w:r w:rsidRPr="00883031">
        <w:rPr>
          <w:b/>
        </w:rPr>
        <w:t>ÜNİVERSİTESİ</w:t>
      </w:r>
      <w:r w:rsidRPr="00883031">
        <w:rPr>
          <w:b/>
          <w:spacing w:val="-7"/>
        </w:rPr>
        <w:t xml:space="preserve"> </w:t>
      </w:r>
      <w:r w:rsidRPr="00883031">
        <w:rPr>
          <w:b/>
          <w:spacing w:val="-2"/>
        </w:rPr>
        <w:t>REKTÖRLÜĞÜ</w:t>
      </w:r>
    </w:p>
    <w:p w:rsidR="00513D26" w:rsidRPr="00883031" w:rsidP="00513D26" w14:paraId="30386EB1" w14:textId="77777777">
      <w:pPr>
        <w:pStyle w:val="BodyText"/>
        <w:tabs>
          <w:tab w:val="left" w:leader="dot" w:pos="3999"/>
        </w:tabs>
        <w:ind w:left="140"/>
        <w:jc w:val="center"/>
      </w:pPr>
      <w:r w:rsidRPr="00883031">
        <w:t>(………………Fakültesi</w:t>
      </w:r>
      <w:r w:rsidRPr="00883031">
        <w:rPr>
          <w:spacing w:val="-11"/>
        </w:rPr>
        <w:t xml:space="preserve"> </w:t>
      </w:r>
      <w:r w:rsidRPr="00883031">
        <w:rPr>
          <w:spacing w:val="-2"/>
        </w:rPr>
        <w:t>Dekanlığına/</w:t>
      </w:r>
      <w:r w:rsidRPr="00883031">
        <w:tab/>
        <w:t>YO/MYO</w:t>
      </w:r>
      <w:r w:rsidRPr="00883031">
        <w:rPr>
          <w:spacing w:val="-8"/>
        </w:rPr>
        <w:t xml:space="preserve"> </w:t>
      </w:r>
      <w:r w:rsidRPr="00883031">
        <w:rPr>
          <w:spacing w:val="-2"/>
        </w:rPr>
        <w:t>Müdürlüğüne)</w:t>
      </w:r>
    </w:p>
    <w:p w:rsidR="00513D26" w:rsidRPr="00883031" w:rsidP="00513D26" w14:paraId="7FFB40B5" w14:textId="77777777">
      <w:pPr>
        <w:pStyle w:val="BodyText"/>
        <w:spacing w:before="1"/>
      </w:pPr>
    </w:p>
    <w:p w:rsidR="00513D26" w:rsidP="00513D26" w14:paraId="64EE59BC" w14:textId="77777777">
      <w:pPr>
        <w:pStyle w:val="BodyText"/>
        <w:ind w:left="144" w:firstLine="708"/>
      </w:pPr>
      <w:r w:rsidRPr="00883031">
        <w:t>Ankara Medipol</w:t>
      </w:r>
      <w:r w:rsidRPr="00883031">
        <w:rPr>
          <w:spacing w:val="33"/>
        </w:rPr>
        <w:t xml:space="preserve"> </w:t>
      </w:r>
      <w:r w:rsidRPr="00883031">
        <w:t>Üniversitesi</w:t>
      </w:r>
      <w:r w:rsidRPr="00883031">
        <w:rPr>
          <w:spacing w:val="36"/>
        </w:rPr>
        <w:t xml:space="preserve"> </w:t>
      </w:r>
      <w:r w:rsidRPr="00883031">
        <w:t>Rektörlüğü’nün</w:t>
      </w:r>
      <w:r w:rsidRPr="00883031">
        <w:rPr>
          <w:spacing w:val="35"/>
        </w:rPr>
        <w:t xml:space="preserve"> </w:t>
      </w:r>
      <w:r w:rsidRPr="00883031">
        <w:t>aşağıda</w:t>
      </w:r>
      <w:r w:rsidRPr="00883031">
        <w:rPr>
          <w:spacing w:val="35"/>
        </w:rPr>
        <w:t xml:space="preserve"> </w:t>
      </w:r>
      <w:r w:rsidRPr="00883031">
        <w:t>belirtilen</w:t>
      </w:r>
      <w:r w:rsidRPr="00883031">
        <w:rPr>
          <w:spacing w:val="33"/>
        </w:rPr>
        <w:t xml:space="preserve"> </w:t>
      </w:r>
      <w:r w:rsidRPr="00883031">
        <w:t>birim</w:t>
      </w:r>
      <w:r w:rsidRPr="00883031">
        <w:rPr>
          <w:spacing w:val="34"/>
        </w:rPr>
        <w:t xml:space="preserve"> </w:t>
      </w:r>
      <w:r w:rsidRPr="00883031">
        <w:t>için</w:t>
      </w:r>
      <w:r w:rsidRPr="00883031">
        <w:rPr>
          <w:spacing w:val="34"/>
        </w:rPr>
        <w:t xml:space="preserve"> </w:t>
      </w:r>
      <w:r w:rsidRPr="00883031">
        <w:t>ilan</w:t>
      </w:r>
      <w:r w:rsidRPr="00883031">
        <w:rPr>
          <w:spacing w:val="30"/>
        </w:rPr>
        <w:t xml:space="preserve"> </w:t>
      </w:r>
      <w:r w:rsidRPr="00883031">
        <w:t>edilen</w:t>
      </w:r>
      <w:r w:rsidRPr="00883031">
        <w:rPr>
          <w:spacing w:val="35"/>
        </w:rPr>
        <w:t xml:space="preserve"> </w:t>
      </w:r>
      <w:r w:rsidRPr="00883031">
        <w:t>Öğretim</w:t>
      </w:r>
      <w:r w:rsidRPr="00883031">
        <w:rPr>
          <w:spacing w:val="35"/>
        </w:rPr>
        <w:t xml:space="preserve"> </w:t>
      </w:r>
      <w:r w:rsidRPr="00883031">
        <w:t>Görevlisi kadrosuna başvurmak istiyorum. İlanda belirtilen şartları taşımakta olup istenilen belgeler ekte sunulmuştur.</w:t>
      </w:r>
    </w:p>
    <w:p w:rsidR="00FF22CA" w:rsidRPr="00883031" w:rsidP="00513D26" w14:paraId="67729517" w14:textId="77777777">
      <w:pPr>
        <w:pStyle w:val="BodyText"/>
        <w:ind w:left="144" w:firstLine="708"/>
      </w:pPr>
    </w:p>
    <w:p w:rsidR="00513D26" w:rsidRPr="00883031" w:rsidP="00513D26" w14:paraId="26F57669" w14:textId="77777777">
      <w:pPr>
        <w:pStyle w:val="BodyText"/>
        <w:spacing w:line="267" w:lineRule="exact"/>
        <w:ind w:left="792"/>
      </w:pPr>
      <w:r w:rsidRPr="00883031">
        <w:t>Gereğini</w:t>
      </w:r>
      <w:r w:rsidRPr="00883031">
        <w:rPr>
          <w:spacing w:val="-3"/>
        </w:rPr>
        <w:t xml:space="preserve"> </w:t>
      </w:r>
      <w:r w:rsidRPr="00883031">
        <w:t>arz</w:t>
      </w:r>
      <w:r w:rsidRPr="00883031">
        <w:rPr>
          <w:spacing w:val="-3"/>
        </w:rPr>
        <w:t xml:space="preserve"> </w:t>
      </w:r>
      <w:r w:rsidRPr="00883031">
        <w:rPr>
          <w:spacing w:val="-2"/>
        </w:rPr>
        <w:t>ederim.</w:t>
      </w:r>
    </w:p>
    <w:p w:rsidR="00513D26" w:rsidRPr="00883031" w:rsidP="00513D26" w14:paraId="31CC7050" w14:textId="77777777">
      <w:pPr>
        <w:pStyle w:val="BodyText"/>
        <w:spacing w:before="25"/>
      </w:pPr>
    </w:p>
    <w:tbl>
      <w:tblPr>
        <w:tblStyle w:val="TableNormal0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97"/>
        <w:gridCol w:w="3546"/>
        <w:gridCol w:w="4083"/>
      </w:tblGrid>
      <w:tr w14:paraId="3A866517" w14:textId="77777777" w:rsidTr="00FF22CA">
        <w:tblPrEx>
          <w:tblW w:w="0" w:type="auto"/>
          <w:tblInd w:w="29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00"/>
        </w:trPr>
        <w:tc>
          <w:tcPr>
            <w:tcW w:w="9926" w:type="dxa"/>
            <w:gridSpan w:val="3"/>
            <w:vAlign w:val="center"/>
          </w:tcPr>
          <w:p w:rsidR="00513D26" w:rsidRPr="00883031" w:rsidP="00FF22CA" w14:paraId="0AFD828F" w14:textId="77777777">
            <w:pPr>
              <w:pStyle w:val="TableParagraph"/>
              <w:spacing w:line="268" w:lineRule="exact"/>
              <w:ind w:left="7"/>
              <w:jc w:val="center"/>
              <w:rPr>
                <w:b/>
              </w:rPr>
            </w:pPr>
            <w:r w:rsidRPr="00883031">
              <w:rPr>
                <w:b/>
              </w:rPr>
              <w:t>KİMLİK</w:t>
            </w:r>
            <w:r w:rsidRPr="00883031">
              <w:rPr>
                <w:b/>
                <w:spacing w:val="-4"/>
              </w:rPr>
              <w:t xml:space="preserve"> </w:t>
            </w:r>
            <w:r w:rsidRPr="00883031">
              <w:rPr>
                <w:b/>
                <w:spacing w:val="-2"/>
              </w:rPr>
              <w:t>BİLGİLERİ</w:t>
            </w:r>
          </w:p>
        </w:tc>
      </w:tr>
      <w:tr w14:paraId="29FA544A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390"/>
        </w:trPr>
        <w:tc>
          <w:tcPr>
            <w:tcW w:w="2297" w:type="dxa"/>
            <w:vAlign w:val="center"/>
          </w:tcPr>
          <w:p w:rsidR="00513D26" w:rsidRPr="000160B1" w:rsidP="00FF22CA" w14:paraId="50E10596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</w:rPr>
              <w:t>T.C.</w:t>
            </w:r>
            <w:r w:rsidRPr="000160B1">
              <w:rPr>
                <w:b/>
                <w:spacing w:val="-4"/>
              </w:rPr>
              <w:t xml:space="preserve"> </w:t>
            </w:r>
            <w:r w:rsidRPr="000160B1">
              <w:rPr>
                <w:b/>
              </w:rPr>
              <w:t>Kimlik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  <w:spacing w:val="-5"/>
              </w:rPr>
              <w:t>No</w:t>
            </w:r>
          </w:p>
        </w:tc>
        <w:tc>
          <w:tcPr>
            <w:tcW w:w="3546" w:type="dxa"/>
          </w:tcPr>
          <w:p w:rsidR="00513D26" w:rsidRPr="000160B1" w:rsidP="00656EC4" w14:paraId="63A02A59" w14:textId="77777777">
            <w:pPr>
              <w:pStyle w:val="TableParagraph"/>
              <w:ind w:left="0"/>
            </w:pPr>
          </w:p>
        </w:tc>
        <w:tc>
          <w:tcPr>
            <w:tcW w:w="4083" w:type="dxa"/>
            <w:vMerge w:val="restart"/>
          </w:tcPr>
          <w:p w:rsidR="00513D26" w:rsidRPr="000160B1" w:rsidP="00656EC4" w14:paraId="128596E4" w14:textId="77777777">
            <w:pPr>
              <w:pStyle w:val="TableParagraph"/>
              <w:spacing w:line="268" w:lineRule="exact"/>
              <w:ind w:left="105"/>
              <w:rPr>
                <w:b/>
              </w:rPr>
            </w:pPr>
            <w:r w:rsidRPr="000160B1">
              <w:rPr>
                <w:b/>
              </w:rPr>
              <w:t>Tebligat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  <w:spacing w:val="-2"/>
              </w:rPr>
              <w:t>Adresi:</w:t>
            </w:r>
          </w:p>
        </w:tc>
      </w:tr>
      <w:tr w14:paraId="5C6307F8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37"/>
        </w:trPr>
        <w:tc>
          <w:tcPr>
            <w:tcW w:w="2297" w:type="dxa"/>
            <w:vAlign w:val="center"/>
          </w:tcPr>
          <w:p w:rsidR="00513D26" w:rsidRPr="000160B1" w:rsidP="00FF22CA" w14:paraId="03805BDA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</w:rPr>
              <w:t>Adı</w:t>
            </w:r>
            <w:r w:rsidRPr="000160B1">
              <w:rPr>
                <w:b/>
                <w:spacing w:val="-4"/>
              </w:rPr>
              <w:t xml:space="preserve"> </w:t>
            </w:r>
            <w:r w:rsidRPr="000160B1">
              <w:rPr>
                <w:b/>
              </w:rPr>
              <w:t>ve</w:t>
            </w:r>
            <w:r w:rsidRPr="000160B1">
              <w:rPr>
                <w:b/>
                <w:spacing w:val="-1"/>
              </w:rPr>
              <w:t xml:space="preserve"> </w:t>
            </w:r>
            <w:r w:rsidRPr="000160B1">
              <w:rPr>
                <w:b/>
                <w:spacing w:val="-2"/>
              </w:rPr>
              <w:t>Soyadı</w:t>
            </w:r>
          </w:p>
        </w:tc>
        <w:tc>
          <w:tcPr>
            <w:tcW w:w="3546" w:type="dxa"/>
          </w:tcPr>
          <w:p w:rsidR="00513D26" w:rsidRPr="000160B1" w:rsidP="00656EC4" w14:paraId="6E5059D0" w14:textId="77777777">
            <w:pPr>
              <w:pStyle w:val="TableParagraph"/>
              <w:ind w:left="0"/>
            </w:pPr>
          </w:p>
        </w:tc>
        <w:tc>
          <w:tcPr>
            <w:tcW w:w="4083" w:type="dxa"/>
            <w:vMerge/>
            <w:tcBorders>
              <w:top w:val="nil"/>
            </w:tcBorders>
          </w:tcPr>
          <w:p w:rsidR="00513D26" w:rsidRPr="000160B1" w:rsidP="00656EC4" w14:paraId="1B92736E" w14:textId="77777777"/>
        </w:tc>
      </w:tr>
      <w:tr w14:paraId="734B6C7A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00"/>
        </w:trPr>
        <w:tc>
          <w:tcPr>
            <w:tcW w:w="2297" w:type="dxa"/>
            <w:vAlign w:val="center"/>
          </w:tcPr>
          <w:p w:rsidR="00513D26" w:rsidRPr="000160B1" w:rsidP="00FF22CA" w14:paraId="5E359A18" w14:textId="77777777">
            <w:pPr>
              <w:pStyle w:val="TableParagraph"/>
              <w:spacing w:before="1"/>
              <w:rPr>
                <w:b/>
              </w:rPr>
            </w:pPr>
            <w:r w:rsidRPr="000160B1">
              <w:rPr>
                <w:b/>
              </w:rPr>
              <w:t>Cep</w:t>
            </w:r>
            <w:r w:rsidRPr="000160B1">
              <w:rPr>
                <w:b/>
                <w:spacing w:val="-2"/>
              </w:rPr>
              <w:t xml:space="preserve"> </w:t>
            </w:r>
            <w:r w:rsidRPr="000160B1">
              <w:rPr>
                <w:b/>
                <w:spacing w:val="-5"/>
              </w:rPr>
              <w:t>Tel</w:t>
            </w:r>
          </w:p>
        </w:tc>
        <w:tc>
          <w:tcPr>
            <w:tcW w:w="3546" w:type="dxa"/>
          </w:tcPr>
          <w:p w:rsidR="00513D26" w:rsidRPr="000160B1" w:rsidP="00656EC4" w14:paraId="4965853A" w14:textId="77777777">
            <w:pPr>
              <w:pStyle w:val="TableParagraph"/>
              <w:ind w:left="0"/>
            </w:pPr>
          </w:p>
        </w:tc>
        <w:tc>
          <w:tcPr>
            <w:tcW w:w="4083" w:type="dxa"/>
            <w:vMerge/>
            <w:tcBorders>
              <w:top w:val="nil"/>
            </w:tcBorders>
          </w:tcPr>
          <w:p w:rsidR="00513D26" w:rsidRPr="000160B1" w:rsidP="00656EC4" w14:paraId="56B4DB3C" w14:textId="77777777"/>
        </w:tc>
      </w:tr>
      <w:tr w14:paraId="0A104D8F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9"/>
        </w:trPr>
        <w:tc>
          <w:tcPr>
            <w:tcW w:w="2297" w:type="dxa"/>
            <w:vAlign w:val="center"/>
          </w:tcPr>
          <w:p w:rsidR="00513D26" w:rsidRPr="000160B1" w:rsidP="00FF22CA" w14:paraId="2F8D82CD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</w:rPr>
              <w:t>İş</w:t>
            </w:r>
            <w:r w:rsidRPr="000160B1">
              <w:rPr>
                <w:b/>
                <w:spacing w:val="-2"/>
              </w:rPr>
              <w:t xml:space="preserve"> </w:t>
            </w:r>
            <w:r w:rsidRPr="000160B1">
              <w:rPr>
                <w:b/>
                <w:spacing w:val="-5"/>
              </w:rPr>
              <w:t>Tel</w:t>
            </w:r>
          </w:p>
        </w:tc>
        <w:tc>
          <w:tcPr>
            <w:tcW w:w="3546" w:type="dxa"/>
          </w:tcPr>
          <w:p w:rsidR="00513D26" w:rsidRPr="000160B1" w:rsidP="00656EC4" w14:paraId="62DFBD53" w14:textId="77777777">
            <w:pPr>
              <w:pStyle w:val="TableParagraph"/>
              <w:ind w:left="0"/>
            </w:pPr>
          </w:p>
        </w:tc>
        <w:tc>
          <w:tcPr>
            <w:tcW w:w="4083" w:type="dxa"/>
            <w:vMerge/>
            <w:tcBorders>
              <w:top w:val="nil"/>
            </w:tcBorders>
          </w:tcPr>
          <w:p w:rsidR="00513D26" w:rsidRPr="000160B1" w:rsidP="00656EC4" w14:paraId="3C6F049A" w14:textId="77777777"/>
        </w:tc>
      </w:tr>
      <w:tr w14:paraId="6708DD2A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0"/>
        </w:trPr>
        <w:tc>
          <w:tcPr>
            <w:tcW w:w="2297" w:type="dxa"/>
            <w:vAlign w:val="center"/>
          </w:tcPr>
          <w:p w:rsidR="00513D26" w:rsidRPr="000160B1" w:rsidP="00FF22CA" w14:paraId="2E7C109C" w14:textId="77777777">
            <w:pPr>
              <w:pStyle w:val="TableParagraph"/>
              <w:spacing w:before="1"/>
              <w:rPr>
                <w:b/>
              </w:rPr>
            </w:pPr>
            <w:r w:rsidRPr="000160B1">
              <w:rPr>
                <w:b/>
              </w:rPr>
              <w:t>E-</w:t>
            </w:r>
            <w:r w:rsidRPr="000160B1">
              <w:rPr>
                <w:b/>
                <w:spacing w:val="-4"/>
              </w:rPr>
              <w:t>Mail</w:t>
            </w:r>
          </w:p>
        </w:tc>
        <w:tc>
          <w:tcPr>
            <w:tcW w:w="3546" w:type="dxa"/>
          </w:tcPr>
          <w:p w:rsidR="00513D26" w:rsidRPr="000160B1" w:rsidP="00656EC4" w14:paraId="68960A36" w14:textId="77777777">
            <w:pPr>
              <w:pStyle w:val="TableParagraph"/>
              <w:ind w:left="0"/>
            </w:pPr>
          </w:p>
        </w:tc>
        <w:tc>
          <w:tcPr>
            <w:tcW w:w="4083" w:type="dxa"/>
            <w:vMerge/>
            <w:tcBorders>
              <w:top w:val="nil"/>
            </w:tcBorders>
          </w:tcPr>
          <w:p w:rsidR="00513D26" w:rsidRPr="000160B1" w:rsidP="00656EC4" w14:paraId="5F1295C7" w14:textId="77777777"/>
        </w:tc>
      </w:tr>
    </w:tbl>
    <w:p w:rsidR="00513D26" w:rsidRPr="000160B1" w:rsidP="00513D26" w14:paraId="5A198759" w14:textId="77777777">
      <w:pPr>
        <w:pStyle w:val="BodyText"/>
      </w:pPr>
    </w:p>
    <w:tbl>
      <w:tblPr>
        <w:tblStyle w:val="TableNormal0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5"/>
        <w:gridCol w:w="7090"/>
      </w:tblGrid>
      <w:tr w14:paraId="266CD8A8" w14:textId="77777777" w:rsidTr="00FF22CA">
        <w:tblPrEx>
          <w:tblW w:w="0" w:type="auto"/>
          <w:tblInd w:w="29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397"/>
        </w:trPr>
        <w:tc>
          <w:tcPr>
            <w:tcW w:w="9925" w:type="dxa"/>
            <w:gridSpan w:val="2"/>
            <w:vAlign w:val="center"/>
          </w:tcPr>
          <w:p w:rsidR="00513D26" w:rsidRPr="000160B1" w:rsidP="00FF22CA" w14:paraId="206A3B2C" w14:textId="77777777">
            <w:pPr>
              <w:pStyle w:val="TableParagraph"/>
              <w:spacing w:line="268" w:lineRule="exact"/>
              <w:ind w:left="6"/>
              <w:jc w:val="center"/>
              <w:rPr>
                <w:b/>
              </w:rPr>
            </w:pPr>
            <w:r w:rsidRPr="000160B1">
              <w:rPr>
                <w:b/>
              </w:rPr>
              <w:t>İLANDA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</w:rPr>
              <w:t>BAŞVURDUĞU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</w:rPr>
              <w:t>BİRİM</w:t>
            </w:r>
            <w:r w:rsidRPr="000160B1">
              <w:rPr>
                <w:b/>
                <w:spacing w:val="-5"/>
              </w:rPr>
              <w:t xml:space="preserve"> </w:t>
            </w:r>
            <w:r w:rsidRPr="000160B1">
              <w:rPr>
                <w:b/>
              </w:rPr>
              <w:t>İLE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</w:rPr>
              <w:t>İLGİLİ</w:t>
            </w:r>
            <w:r w:rsidRPr="000160B1">
              <w:rPr>
                <w:b/>
                <w:spacing w:val="-3"/>
              </w:rPr>
              <w:t xml:space="preserve"> </w:t>
            </w:r>
            <w:r w:rsidRPr="000160B1">
              <w:rPr>
                <w:b/>
                <w:spacing w:val="-2"/>
              </w:rPr>
              <w:t>BİLGİLER</w:t>
            </w:r>
          </w:p>
        </w:tc>
      </w:tr>
      <w:tr w14:paraId="47110CBD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537"/>
        </w:trPr>
        <w:tc>
          <w:tcPr>
            <w:tcW w:w="2835" w:type="dxa"/>
            <w:vAlign w:val="center"/>
          </w:tcPr>
          <w:p w:rsidR="00513D26" w:rsidRPr="000160B1" w:rsidP="00FF22CA" w14:paraId="38C07E6C" w14:textId="77777777">
            <w:pPr>
              <w:pStyle w:val="TableParagraph"/>
              <w:spacing w:before="1" w:line="267" w:lineRule="exact"/>
              <w:rPr>
                <w:b/>
              </w:rPr>
            </w:pPr>
            <w:r w:rsidRPr="000160B1">
              <w:rPr>
                <w:b/>
              </w:rPr>
              <w:t>Resmî</w:t>
            </w:r>
            <w:r w:rsidRPr="000160B1">
              <w:rPr>
                <w:b/>
                <w:spacing w:val="-7"/>
              </w:rPr>
              <w:t xml:space="preserve"> </w:t>
            </w:r>
            <w:r w:rsidRPr="000160B1">
              <w:rPr>
                <w:b/>
                <w:spacing w:val="-2"/>
              </w:rPr>
              <w:t>Gazete</w:t>
            </w:r>
          </w:p>
          <w:p w:rsidR="00513D26" w:rsidRPr="000160B1" w:rsidP="00FF22CA" w14:paraId="4BBEC376" w14:textId="77777777">
            <w:pPr>
              <w:pStyle w:val="TableParagraph"/>
              <w:spacing w:line="248" w:lineRule="exact"/>
              <w:rPr>
                <w:b/>
              </w:rPr>
            </w:pPr>
            <w:r w:rsidRPr="000160B1">
              <w:rPr>
                <w:b/>
              </w:rPr>
              <w:t>İlan</w:t>
            </w:r>
            <w:r w:rsidRPr="000160B1">
              <w:rPr>
                <w:b/>
                <w:spacing w:val="-3"/>
              </w:rPr>
              <w:t xml:space="preserve"> </w:t>
            </w:r>
            <w:r w:rsidRPr="000160B1">
              <w:rPr>
                <w:b/>
                <w:spacing w:val="-2"/>
              </w:rPr>
              <w:t>Tarihi/Sayısı</w:t>
            </w:r>
          </w:p>
        </w:tc>
        <w:tc>
          <w:tcPr>
            <w:tcW w:w="7090" w:type="dxa"/>
          </w:tcPr>
          <w:p w:rsidR="00513D26" w:rsidRPr="000160B1" w:rsidP="00656EC4" w14:paraId="705D519E" w14:textId="77777777">
            <w:pPr>
              <w:pStyle w:val="TableParagraph"/>
              <w:ind w:left="0"/>
            </w:pPr>
          </w:p>
        </w:tc>
      </w:tr>
      <w:tr w14:paraId="359FEF07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22"/>
        </w:trPr>
        <w:tc>
          <w:tcPr>
            <w:tcW w:w="2835" w:type="dxa"/>
            <w:vAlign w:val="center"/>
          </w:tcPr>
          <w:p w:rsidR="00513D26" w:rsidRPr="000160B1" w:rsidP="00FF22CA" w14:paraId="74228FB0" w14:textId="77777777">
            <w:pPr>
              <w:pStyle w:val="TableParagraph"/>
              <w:spacing w:before="1"/>
              <w:rPr>
                <w:b/>
              </w:rPr>
            </w:pPr>
            <w:r w:rsidRPr="000160B1">
              <w:rPr>
                <w:b/>
                <w:spacing w:val="-2"/>
              </w:rPr>
              <w:t>Fakülte/Yüksekokul/MYO</w:t>
            </w:r>
          </w:p>
        </w:tc>
        <w:tc>
          <w:tcPr>
            <w:tcW w:w="7090" w:type="dxa"/>
          </w:tcPr>
          <w:p w:rsidR="00513D26" w:rsidRPr="000160B1" w:rsidP="00656EC4" w14:paraId="6CEF5BC1" w14:textId="77777777">
            <w:pPr>
              <w:pStyle w:val="TableParagraph"/>
              <w:ind w:left="0"/>
            </w:pPr>
          </w:p>
        </w:tc>
      </w:tr>
      <w:tr w14:paraId="1FCA74D2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0"/>
        </w:trPr>
        <w:tc>
          <w:tcPr>
            <w:tcW w:w="2835" w:type="dxa"/>
            <w:vAlign w:val="center"/>
          </w:tcPr>
          <w:p w:rsidR="00513D26" w:rsidRPr="000160B1" w:rsidP="00FF22CA" w14:paraId="53A1B962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  <w:spacing w:val="-2"/>
              </w:rPr>
              <w:t>Bölüm</w:t>
            </w:r>
          </w:p>
        </w:tc>
        <w:tc>
          <w:tcPr>
            <w:tcW w:w="7090" w:type="dxa"/>
          </w:tcPr>
          <w:p w:rsidR="00513D26" w:rsidRPr="000160B1" w:rsidP="00656EC4" w14:paraId="7E51B645" w14:textId="77777777">
            <w:pPr>
              <w:pStyle w:val="TableParagraph"/>
              <w:ind w:left="0"/>
            </w:pPr>
          </w:p>
        </w:tc>
      </w:tr>
      <w:tr w14:paraId="5F1AF69F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9"/>
        </w:trPr>
        <w:tc>
          <w:tcPr>
            <w:tcW w:w="2835" w:type="dxa"/>
            <w:vAlign w:val="center"/>
          </w:tcPr>
          <w:p w:rsidR="00513D26" w:rsidRPr="000160B1" w:rsidP="00FF22CA" w14:paraId="34F06A97" w14:textId="77777777">
            <w:pPr>
              <w:pStyle w:val="TableParagraph"/>
              <w:spacing w:before="1"/>
              <w:rPr>
                <w:b/>
              </w:rPr>
            </w:pPr>
            <w:r w:rsidRPr="000160B1">
              <w:rPr>
                <w:b/>
              </w:rPr>
              <w:t>Anabilim</w:t>
            </w:r>
            <w:r w:rsidRPr="000160B1">
              <w:rPr>
                <w:b/>
                <w:spacing w:val="-7"/>
              </w:rPr>
              <w:t xml:space="preserve"> </w:t>
            </w:r>
            <w:r w:rsidRPr="000160B1">
              <w:rPr>
                <w:b/>
                <w:spacing w:val="-4"/>
              </w:rPr>
              <w:t>Dalı</w:t>
            </w:r>
          </w:p>
        </w:tc>
        <w:tc>
          <w:tcPr>
            <w:tcW w:w="7090" w:type="dxa"/>
          </w:tcPr>
          <w:p w:rsidR="00513D26" w:rsidRPr="000160B1" w:rsidP="00656EC4" w14:paraId="0635F595" w14:textId="77777777">
            <w:pPr>
              <w:pStyle w:val="TableParagraph"/>
              <w:ind w:left="0"/>
            </w:pPr>
          </w:p>
        </w:tc>
      </w:tr>
      <w:tr w14:paraId="14A34DF7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0"/>
        </w:trPr>
        <w:tc>
          <w:tcPr>
            <w:tcW w:w="2835" w:type="dxa"/>
            <w:vAlign w:val="center"/>
          </w:tcPr>
          <w:p w:rsidR="00513D26" w:rsidRPr="000160B1" w:rsidP="00FF22CA" w14:paraId="28741305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  <w:spacing w:val="-2"/>
              </w:rPr>
              <w:t>Program</w:t>
            </w:r>
          </w:p>
        </w:tc>
        <w:tc>
          <w:tcPr>
            <w:tcW w:w="7090" w:type="dxa"/>
          </w:tcPr>
          <w:p w:rsidR="00513D26" w:rsidRPr="000160B1" w:rsidP="00656EC4" w14:paraId="080A77D1" w14:textId="77777777">
            <w:pPr>
              <w:pStyle w:val="TableParagraph"/>
              <w:ind w:left="0"/>
            </w:pPr>
          </w:p>
        </w:tc>
      </w:tr>
      <w:tr w14:paraId="0587AA51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4"/>
        </w:trPr>
        <w:tc>
          <w:tcPr>
            <w:tcW w:w="2835" w:type="dxa"/>
            <w:vAlign w:val="center"/>
          </w:tcPr>
          <w:p w:rsidR="00513D26" w:rsidRPr="000160B1" w:rsidP="00FF22CA" w14:paraId="57F2C9AE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  <w:spacing w:val="-2"/>
              </w:rPr>
              <w:t>Unvan</w:t>
            </w:r>
          </w:p>
        </w:tc>
        <w:tc>
          <w:tcPr>
            <w:tcW w:w="7090" w:type="dxa"/>
          </w:tcPr>
          <w:p w:rsidR="00513D26" w:rsidRPr="000160B1" w:rsidP="00656EC4" w14:paraId="183006F5" w14:textId="77777777">
            <w:pPr>
              <w:pStyle w:val="TableParagraph"/>
              <w:ind w:left="0"/>
            </w:pPr>
          </w:p>
        </w:tc>
      </w:tr>
      <w:tr w14:paraId="30C98216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1343"/>
        </w:trPr>
        <w:tc>
          <w:tcPr>
            <w:tcW w:w="2835" w:type="dxa"/>
            <w:vAlign w:val="center"/>
          </w:tcPr>
          <w:p w:rsidR="00513D26" w:rsidRPr="000160B1" w:rsidP="00FF22CA" w14:paraId="409D9993" w14:textId="77777777">
            <w:pPr>
              <w:pStyle w:val="TableParagraph"/>
              <w:ind w:right="96"/>
              <w:rPr>
                <w:b/>
              </w:rPr>
            </w:pPr>
            <w:r w:rsidRPr="000160B1">
              <w:rPr>
                <w:b/>
              </w:rPr>
              <w:t>Merkezî</w:t>
            </w:r>
            <w:r w:rsidRPr="000160B1">
              <w:rPr>
                <w:b/>
                <w:spacing w:val="-2"/>
              </w:rPr>
              <w:t xml:space="preserve"> </w:t>
            </w:r>
            <w:r w:rsidRPr="000160B1">
              <w:rPr>
                <w:b/>
              </w:rPr>
              <w:t>yabancı</w:t>
            </w:r>
            <w:r w:rsidRPr="000160B1">
              <w:rPr>
                <w:b/>
                <w:spacing w:val="-2"/>
              </w:rPr>
              <w:t xml:space="preserve"> </w:t>
            </w:r>
            <w:r w:rsidRPr="000160B1">
              <w:rPr>
                <w:b/>
              </w:rPr>
              <w:t>dil</w:t>
            </w:r>
            <w:r w:rsidRPr="000160B1">
              <w:rPr>
                <w:b/>
                <w:spacing w:val="-2"/>
              </w:rPr>
              <w:t xml:space="preserve"> </w:t>
            </w:r>
            <w:r w:rsidRPr="000160B1">
              <w:rPr>
                <w:b/>
              </w:rPr>
              <w:t>sınavları ile eşdeğerliği kabul edilen uluslararası</w:t>
            </w:r>
            <w:r w:rsidRPr="000160B1">
              <w:rPr>
                <w:b/>
                <w:spacing w:val="-3"/>
              </w:rPr>
              <w:t xml:space="preserve"> </w:t>
            </w:r>
            <w:r w:rsidRPr="000160B1">
              <w:rPr>
                <w:b/>
              </w:rPr>
              <w:t>yabancı</w:t>
            </w:r>
            <w:r w:rsidRPr="000160B1">
              <w:rPr>
                <w:b/>
                <w:spacing w:val="-3"/>
              </w:rPr>
              <w:t xml:space="preserve"> </w:t>
            </w:r>
            <w:r w:rsidRPr="000160B1">
              <w:rPr>
                <w:b/>
              </w:rPr>
              <w:t>dil</w:t>
            </w:r>
            <w:r w:rsidRPr="000160B1">
              <w:rPr>
                <w:b/>
                <w:spacing w:val="-3"/>
              </w:rPr>
              <w:t xml:space="preserve"> </w:t>
            </w:r>
            <w:r w:rsidRPr="000160B1">
              <w:rPr>
                <w:b/>
                <w:spacing w:val="-4"/>
              </w:rPr>
              <w:t>sınav</w:t>
            </w:r>
          </w:p>
          <w:p w:rsidR="00513D26" w:rsidRPr="000160B1" w:rsidP="00FF22CA" w14:paraId="7919866C" w14:textId="77777777">
            <w:pPr>
              <w:pStyle w:val="TableParagraph"/>
              <w:spacing w:line="270" w:lineRule="atLeast"/>
              <w:ind w:right="96"/>
              <w:rPr>
                <w:b/>
              </w:rPr>
            </w:pPr>
            <w:r w:rsidRPr="000160B1">
              <w:rPr>
                <w:b/>
              </w:rPr>
              <w:t>sonuç ve tarihi (yab.dille eğit.yapılan prg.bşv. için)</w:t>
            </w:r>
          </w:p>
        </w:tc>
        <w:tc>
          <w:tcPr>
            <w:tcW w:w="7090" w:type="dxa"/>
          </w:tcPr>
          <w:p w:rsidR="00513D26" w:rsidRPr="000160B1" w:rsidP="00656EC4" w14:paraId="6346DE42" w14:textId="77777777">
            <w:pPr>
              <w:pStyle w:val="TableParagraph"/>
              <w:ind w:left="0"/>
            </w:pPr>
          </w:p>
        </w:tc>
      </w:tr>
      <w:tr w14:paraId="65C90899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756"/>
        </w:trPr>
        <w:tc>
          <w:tcPr>
            <w:tcW w:w="2835" w:type="dxa"/>
            <w:vAlign w:val="center"/>
          </w:tcPr>
          <w:p w:rsidR="00513D26" w:rsidRPr="000160B1" w:rsidP="00FF22CA" w14:paraId="3D90665A" w14:textId="77777777">
            <w:pPr>
              <w:pStyle w:val="TableParagraph"/>
              <w:spacing w:before="131"/>
              <w:rPr>
                <w:b/>
              </w:rPr>
            </w:pPr>
            <w:r w:rsidRPr="000160B1">
              <w:rPr>
                <w:b/>
              </w:rPr>
              <w:t>Askerlik</w:t>
            </w:r>
            <w:r w:rsidRPr="000160B1">
              <w:rPr>
                <w:b/>
                <w:spacing w:val="-9"/>
              </w:rPr>
              <w:t xml:space="preserve"> </w:t>
            </w:r>
            <w:r w:rsidRPr="000160B1">
              <w:rPr>
                <w:b/>
                <w:spacing w:val="-2"/>
              </w:rPr>
              <w:t>Durumu</w:t>
            </w:r>
          </w:p>
        </w:tc>
        <w:tc>
          <w:tcPr>
            <w:tcW w:w="7090" w:type="dxa"/>
            <w:vAlign w:val="center"/>
          </w:tcPr>
          <w:p w:rsidR="00513D26" w:rsidRPr="000160B1" w:rsidP="00FF22CA" w14:paraId="67B354CC" w14:textId="77777777">
            <w:pPr>
              <w:pStyle w:val="TableParagraph"/>
              <w:tabs>
                <w:tab w:val="left" w:pos="1108"/>
                <w:tab w:val="left" w:pos="2181"/>
                <w:tab w:val="left" w:pos="3438"/>
              </w:tabs>
              <w:spacing w:before="131"/>
              <w:ind w:left="108"/>
            </w:pPr>
            <w:r w:rsidRPr="000160B1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86995</wp:posOffset>
                      </wp:positionV>
                      <wp:extent cx="184150" cy="174625"/>
                      <wp:effectExtent l="0" t="0" r="0" b="0"/>
                      <wp:wrapNone/>
                      <wp:docPr id="391833086" name="Gr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84150" cy="174625"/>
                                <a:chOff x="0" y="0"/>
                                <a:chExt cx="184150" cy="174625"/>
                              </a:xfrm>
                            </wpg:grpSpPr>
                            <wps:wsp xmlns:wps="http://schemas.microsoft.com/office/word/2010/wordprocessingShape">
                              <wps:cNvPr id="6" name="Graphic 6"/>
                              <wps:cNvSpPr/>
                              <wps:spPr>
                                <a:xfrm>
                                  <a:off x="6350" y="6350"/>
                                  <a:ext cx="171450" cy="1619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925" w="171450" stroke="1">
                                      <a:moveTo>
                                        <a:pt x="0" y="161925"/>
                                      </a:moveTo>
                                      <a:lnTo>
                                        <a:pt x="171450" y="16192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6" o:spid="_x0000_s1027" style="width:14.5pt;height:13.75pt;margin-top:6.85pt;margin-left:32.4pt;mso-wrap-distance-left:0;mso-wrap-distance-right:0;position:absolute;z-index:-251657216" coordsize="184150,174625">
                      <v:shape id="Graphic 6" o:spid="_x0000_s1028" style="width:171450;height:161925;left:6350;mso-wrap-style:square;position:absolute;top:6350;visibility:visible;v-text-anchor:top" coordsize="171450,161925" path="m,161925l171450,161925l171450,,,,,161925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0160B1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86995</wp:posOffset>
                      </wp:positionV>
                      <wp:extent cx="184150" cy="174625"/>
                      <wp:effectExtent l="0" t="0" r="0" b="0"/>
                      <wp:wrapNone/>
                      <wp:docPr id="173987784" name="Gr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84150" cy="174625"/>
                                <a:chOff x="0" y="0"/>
                                <a:chExt cx="184150" cy="174625"/>
                              </a:xfrm>
                            </wpg:grpSpPr>
                            <wps:wsp xmlns:wps="http://schemas.microsoft.com/office/word/2010/wordprocessingShape">
                              <wps:cNvPr id="8" name="Graphic 8"/>
                              <wps:cNvSpPr/>
                              <wps:spPr>
                                <a:xfrm>
                                  <a:off x="6350" y="6350"/>
                                  <a:ext cx="171450" cy="1619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925" w="171450" stroke="1">
                                      <a:moveTo>
                                        <a:pt x="0" y="161925"/>
                                      </a:moveTo>
                                      <a:lnTo>
                                        <a:pt x="171450" y="16192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4" o:spid="_x0000_s1029" style="width:14.5pt;height:13.75pt;margin-top:6.85pt;margin-left:85.45pt;mso-wrap-distance-left:0;mso-wrap-distance-right:0;position:absolute;z-index:-251655168" coordsize="184150,174625">
                      <v:shape id="Graphic 8" o:spid="_x0000_s1030" style="width:171450;height:161925;left:6350;mso-wrap-style:square;position:absolute;top:6350;visibility:visible;v-text-anchor:top" coordsize="171450,161925" path="m,161925l171450,161925l171450,,,,,161925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0160B1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86360</wp:posOffset>
                      </wp:positionV>
                      <wp:extent cx="184150" cy="174625"/>
                      <wp:effectExtent l="0" t="0" r="0" b="0"/>
                      <wp:wrapNone/>
                      <wp:docPr id="537197119" name="Gr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84150" cy="174625"/>
                                <a:chOff x="0" y="0"/>
                                <a:chExt cx="184150" cy="174625"/>
                              </a:xfrm>
                            </wpg:grpSpPr>
                            <wps:wsp xmlns:wps="http://schemas.microsoft.com/office/word/2010/wordprocessingShape">
                              <wps:cNvPr id="10" name="Graphic 10"/>
                              <wps:cNvSpPr/>
                              <wps:spPr>
                                <a:xfrm>
                                  <a:off x="6350" y="6350"/>
                                  <a:ext cx="171450" cy="161925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925" w="171450" stroke="1">
                                      <a:moveTo>
                                        <a:pt x="0" y="161925"/>
                                      </a:moveTo>
                                      <a:lnTo>
                                        <a:pt x="171450" y="16192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2" o:spid="_x0000_s1031" style="width:14.5pt;height:13.75pt;margin-top:6.8pt;margin-left:138.25pt;mso-wrap-distance-left:0;mso-wrap-distance-right:0;position:absolute;z-index:-251653120" coordsize="184150,174625">
                      <v:shape id="Graphic 10" o:spid="_x0000_s1032" style="width:171450;height:161925;left:6350;mso-wrap-style:square;position:absolute;top:6350;visibility:visible;v-text-anchor:top" coordsize="171450,161925" path="m,161925l171450,161925l171450,,,,,161925xe" fill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0160B1">
              <w:rPr>
                <w:spacing w:val="-2"/>
              </w:rPr>
              <w:t>Yaptı</w:t>
            </w:r>
            <w:r w:rsidRPr="000160B1">
              <w:tab/>
            </w:r>
            <w:r w:rsidRPr="000160B1">
              <w:rPr>
                <w:spacing w:val="-4"/>
              </w:rPr>
              <w:t>Muaf</w:t>
            </w:r>
            <w:r w:rsidRPr="000160B1">
              <w:tab/>
            </w:r>
            <w:r w:rsidRPr="000160B1">
              <w:rPr>
                <w:spacing w:val="-2"/>
              </w:rPr>
              <w:t>Tecilli</w:t>
            </w:r>
            <w:r w:rsidRPr="000160B1">
              <w:tab/>
              <w:t>Tecil</w:t>
            </w:r>
            <w:r w:rsidRPr="000160B1">
              <w:rPr>
                <w:spacing w:val="-3"/>
              </w:rPr>
              <w:t xml:space="preserve"> </w:t>
            </w:r>
            <w:r w:rsidRPr="000160B1">
              <w:t>Tarihi</w:t>
            </w:r>
            <w:r w:rsidRPr="000160B1">
              <w:rPr>
                <w:spacing w:val="-2"/>
              </w:rPr>
              <w:t xml:space="preserve"> ..…/……/……</w:t>
            </w:r>
          </w:p>
        </w:tc>
      </w:tr>
    </w:tbl>
    <w:p w:rsidR="00513D26" w:rsidRPr="000160B1" w:rsidP="00513D26" w14:paraId="6C5BC466" w14:textId="77777777">
      <w:pPr>
        <w:pStyle w:val="BodyText"/>
        <w:spacing w:before="191"/>
      </w:pPr>
    </w:p>
    <w:tbl>
      <w:tblPr>
        <w:tblStyle w:val="TableNormal0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8083"/>
      </w:tblGrid>
      <w:tr w14:paraId="34EBD635" w14:textId="77777777" w:rsidTr="00FF22CA">
        <w:tblPrEx>
          <w:tblW w:w="0" w:type="auto"/>
          <w:tblInd w:w="29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00"/>
        </w:trPr>
        <w:tc>
          <w:tcPr>
            <w:tcW w:w="9927" w:type="dxa"/>
            <w:gridSpan w:val="2"/>
            <w:vAlign w:val="center"/>
          </w:tcPr>
          <w:p w:rsidR="00513D26" w:rsidRPr="000160B1" w:rsidP="00FF22CA" w14:paraId="178A6FB3" w14:textId="77777777">
            <w:pPr>
              <w:pStyle w:val="TableParagraph"/>
              <w:spacing w:line="268" w:lineRule="exact"/>
              <w:ind w:left="5"/>
              <w:jc w:val="center"/>
              <w:rPr>
                <w:b/>
              </w:rPr>
            </w:pPr>
            <w:r w:rsidRPr="000160B1">
              <w:rPr>
                <w:b/>
              </w:rPr>
              <w:t>EĞİTİM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</w:rPr>
              <w:t>İLE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</w:rPr>
              <w:t>İLGİLİ</w:t>
            </w:r>
            <w:r w:rsidRPr="000160B1">
              <w:rPr>
                <w:b/>
                <w:spacing w:val="-3"/>
              </w:rPr>
              <w:t xml:space="preserve"> </w:t>
            </w:r>
            <w:r w:rsidRPr="000160B1">
              <w:rPr>
                <w:b/>
                <w:spacing w:val="-2"/>
              </w:rPr>
              <w:t>BİLGİLER</w:t>
            </w:r>
          </w:p>
        </w:tc>
      </w:tr>
      <w:tr w14:paraId="1E5EC3C8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537"/>
        </w:trPr>
        <w:tc>
          <w:tcPr>
            <w:tcW w:w="1844" w:type="dxa"/>
            <w:vAlign w:val="center"/>
          </w:tcPr>
          <w:p w:rsidR="00513D26" w:rsidRPr="000160B1" w:rsidP="00FF22CA" w14:paraId="56858139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</w:rPr>
              <w:t>Mezun</w:t>
            </w:r>
            <w:r w:rsidRPr="000160B1">
              <w:rPr>
                <w:b/>
                <w:spacing w:val="-6"/>
              </w:rPr>
              <w:t xml:space="preserve"> </w:t>
            </w:r>
            <w:r w:rsidRPr="000160B1">
              <w:rPr>
                <w:b/>
                <w:spacing w:val="-2"/>
              </w:rPr>
              <w:t>olduğu</w:t>
            </w:r>
          </w:p>
          <w:p w:rsidR="00513D26" w:rsidRPr="000160B1" w:rsidP="00FF22CA" w14:paraId="5ABB5CF8" w14:textId="77777777">
            <w:pPr>
              <w:pStyle w:val="TableParagraph"/>
              <w:spacing w:line="249" w:lineRule="exact"/>
              <w:rPr>
                <w:b/>
              </w:rPr>
            </w:pPr>
            <w:r w:rsidRPr="000160B1">
              <w:rPr>
                <w:b/>
                <w:spacing w:val="-2"/>
              </w:rPr>
              <w:t>Üniversite</w:t>
            </w:r>
          </w:p>
        </w:tc>
        <w:tc>
          <w:tcPr>
            <w:tcW w:w="8083" w:type="dxa"/>
          </w:tcPr>
          <w:p w:rsidR="00513D26" w:rsidRPr="000160B1" w:rsidP="00656EC4" w14:paraId="60EA7A32" w14:textId="77777777">
            <w:pPr>
              <w:pStyle w:val="TableParagraph"/>
              <w:ind w:left="0"/>
            </w:pPr>
          </w:p>
        </w:tc>
      </w:tr>
      <w:tr w14:paraId="7C361B5E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2"/>
        </w:trPr>
        <w:tc>
          <w:tcPr>
            <w:tcW w:w="1844" w:type="dxa"/>
            <w:vAlign w:val="center"/>
          </w:tcPr>
          <w:p w:rsidR="00513D26" w:rsidRPr="000160B1" w:rsidP="00FF22CA" w14:paraId="34898D8C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  <w:spacing w:val="-2"/>
              </w:rPr>
              <w:t>Fakülte</w:t>
            </w:r>
          </w:p>
        </w:tc>
        <w:tc>
          <w:tcPr>
            <w:tcW w:w="8083" w:type="dxa"/>
          </w:tcPr>
          <w:p w:rsidR="00513D26" w:rsidRPr="000160B1" w:rsidP="00656EC4" w14:paraId="1C080F0D" w14:textId="77777777">
            <w:pPr>
              <w:pStyle w:val="TableParagraph"/>
              <w:ind w:left="0"/>
            </w:pPr>
          </w:p>
        </w:tc>
      </w:tr>
      <w:tr w14:paraId="0F9C875A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417"/>
        </w:trPr>
        <w:tc>
          <w:tcPr>
            <w:tcW w:w="1844" w:type="dxa"/>
            <w:vAlign w:val="center"/>
          </w:tcPr>
          <w:p w:rsidR="00513D26" w:rsidRPr="000160B1" w:rsidP="00FF22CA" w14:paraId="42C4E773" w14:textId="77777777">
            <w:pPr>
              <w:pStyle w:val="TableParagraph"/>
              <w:spacing w:line="268" w:lineRule="exact"/>
              <w:rPr>
                <w:b/>
              </w:rPr>
            </w:pPr>
            <w:r w:rsidRPr="000160B1">
              <w:rPr>
                <w:b/>
                <w:spacing w:val="-2"/>
              </w:rPr>
              <w:t>Bölüm</w:t>
            </w:r>
          </w:p>
        </w:tc>
        <w:tc>
          <w:tcPr>
            <w:tcW w:w="8083" w:type="dxa"/>
          </w:tcPr>
          <w:p w:rsidR="00513D26" w:rsidRPr="000160B1" w:rsidP="00656EC4" w14:paraId="16EFFBD3" w14:textId="77777777">
            <w:pPr>
              <w:pStyle w:val="TableParagraph"/>
              <w:ind w:left="0"/>
            </w:pPr>
          </w:p>
        </w:tc>
      </w:tr>
      <w:tr w14:paraId="49D3EC45" w14:textId="77777777" w:rsidTr="00FF22CA">
        <w:tblPrEx>
          <w:tblW w:w="0" w:type="auto"/>
          <w:tblInd w:w="290" w:type="dxa"/>
          <w:tblLayout w:type="fixed"/>
          <w:tblLook w:val="01E0"/>
        </w:tblPrEx>
        <w:trPr>
          <w:trHeight w:val="1075"/>
        </w:trPr>
        <w:tc>
          <w:tcPr>
            <w:tcW w:w="1844" w:type="dxa"/>
            <w:vAlign w:val="center"/>
          </w:tcPr>
          <w:p w:rsidR="00513D26" w:rsidRPr="000160B1" w:rsidP="00FF22CA" w14:paraId="030135EE" w14:textId="77777777">
            <w:pPr>
              <w:pStyle w:val="TableParagraph"/>
              <w:ind w:right="94"/>
              <w:rPr>
                <w:b/>
              </w:rPr>
            </w:pPr>
            <w:r w:rsidRPr="000160B1">
              <w:rPr>
                <w:b/>
              </w:rPr>
              <w:t xml:space="preserve">Lisansüstü Eğitim Durumu (Yüksek </w:t>
            </w:r>
            <w:r w:rsidRPr="000160B1">
              <w:rPr>
                <w:b/>
                <w:spacing w:val="-2"/>
              </w:rPr>
              <w:t>Lisans-Doktora</w:t>
            </w:r>
          </w:p>
          <w:p w:rsidR="00513D26" w:rsidRPr="000160B1" w:rsidP="00FF22CA" w14:paraId="607EA1B5" w14:textId="77777777">
            <w:pPr>
              <w:pStyle w:val="TableParagraph"/>
              <w:spacing w:line="249" w:lineRule="exact"/>
              <w:rPr>
                <w:b/>
              </w:rPr>
            </w:pPr>
            <w:r w:rsidRPr="000160B1">
              <w:rPr>
                <w:b/>
                <w:spacing w:val="-2"/>
              </w:rPr>
              <w:t>belirtilecek)</w:t>
            </w:r>
          </w:p>
        </w:tc>
        <w:tc>
          <w:tcPr>
            <w:tcW w:w="8083" w:type="dxa"/>
          </w:tcPr>
          <w:p w:rsidR="00513D26" w:rsidRPr="000160B1" w:rsidP="00656EC4" w14:paraId="750E8A13" w14:textId="77777777">
            <w:pPr>
              <w:pStyle w:val="TableParagraph"/>
              <w:ind w:left="0"/>
            </w:pPr>
          </w:p>
        </w:tc>
      </w:tr>
    </w:tbl>
    <w:p w:rsidR="005A066E" w:rsidRPr="000160B1" w:rsidP="00D74842" w14:paraId="621BE629" w14:textId="77777777">
      <w:pPr>
        <w:tabs>
          <w:tab w:val="left" w:pos="1296"/>
        </w:tabs>
        <w:spacing w:before="120" w:line="360" w:lineRule="auto"/>
        <w:rPr>
          <w:b/>
        </w:rPr>
      </w:pPr>
    </w:p>
    <w:p w:rsidR="0090407E" w:rsidRPr="0090407E" w:rsidP="0090407E" w14:paraId="63599D97" w14:textId="77777777"/>
    <w:tbl>
      <w:tblPr>
        <w:tblStyle w:val="TableNormal0"/>
        <w:tblW w:w="1008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36"/>
        <w:gridCol w:w="5644"/>
      </w:tblGrid>
      <w:tr w14:paraId="7F4C3B31" w14:textId="77777777" w:rsidTr="00F05429">
        <w:tblPrEx>
          <w:tblW w:w="10080" w:type="dxa"/>
          <w:tblInd w:w="13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1612"/>
        </w:trPr>
        <w:tc>
          <w:tcPr>
            <w:tcW w:w="4436" w:type="dxa"/>
          </w:tcPr>
          <w:p w:rsidR="00513D26" w:rsidRPr="000160B1" w:rsidP="00656EC4" w14:paraId="7FFF9CDE" w14:textId="77777777">
            <w:pPr>
              <w:pStyle w:val="TableParagraph"/>
              <w:spacing w:before="1"/>
              <w:ind w:right="95"/>
              <w:jc w:val="both"/>
            </w:pPr>
            <w:r w:rsidRPr="000160B1">
              <w:t>İlan edilen öğretim elemanı kadrosu için belirtmiş olduğum yukarıdaki bilgilerin doğru olduğunu, eksik ve yanlış beyanımın tespit edilmesi durumunda, atamam yapılsa dahi haklarımdan</w:t>
            </w:r>
            <w:r w:rsidRPr="000160B1">
              <w:rPr>
                <w:spacing w:val="33"/>
              </w:rPr>
              <w:t xml:space="preserve">  </w:t>
            </w:r>
            <w:r w:rsidRPr="000160B1">
              <w:t>feragat</w:t>
            </w:r>
            <w:r w:rsidRPr="000160B1">
              <w:rPr>
                <w:spacing w:val="34"/>
              </w:rPr>
              <w:t xml:space="preserve">  </w:t>
            </w:r>
            <w:r w:rsidRPr="000160B1">
              <w:t>edeceğimi,</w:t>
            </w:r>
            <w:r w:rsidRPr="000160B1">
              <w:rPr>
                <w:spacing w:val="33"/>
              </w:rPr>
              <w:t xml:space="preserve">  </w:t>
            </w:r>
            <w:r w:rsidRPr="000160B1">
              <w:rPr>
                <w:spacing w:val="-2"/>
              </w:rPr>
              <w:t>şimdiden</w:t>
            </w:r>
          </w:p>
          <w:p w:rsidR="00513D26" w:rsidRPr="000160B1" w:rsidP="00656EC4" w14:paraId="0C31E9E3" w14:textId="77777777">
            <w:pPr>
              <w:pStyle w:val="TableParagraph"/>
              <w:spacing w:line="248" w:lineRule="exact"/>
              <w:jc w:val="both"/>
            </w:pPr>
            <w:r w:rsidRPr="000160B1">
              <w:t>kabul</w:t>
            </w:r>
            <w:r w:rsidRPr="000160B1">
              <w:rPr>
                <w:spacing w:val="-5"/>
              </w:rPr>
              <w:t xml:space="preserve"> </w:t>
            </w:r>
            <w:r w:rsidRPr="000160B1">
              <w:rPr>
                <w:spacing w:val="-2"/>
              </w:rPr>
              <w:t>ediyorum.</w:t>
            </w:r>
          </w:p>
        </w:tc>
        <w:tc>
          <w:tcPr>
            <w:tcW w:w="5644" w:type="dxa"/>
          </w:tcPr>
          <w:p w:rsidR="00513D26" w:rsidRPr="000160B1" w:rsidP="00656EC4" w14:paraId="71E6590B" w14:textId="77777777">
            <w:pPr>
              <w:pStyle w:val="TableParagraph"/>
              <w:spacing w:before="1"/>
              <w:ind w:left="104"/>
              <w:rPr>
                <w:b/>
              </w:rPr>
            </w:pPr>
            <w:r w:rsidRPr="000160B1">
              <w:rPr>
                <w:b/>
                <w:u w:val="single"/>
              </w:rPr>
              <w:t>Başvuru</w:t>
            </w:r>
            <w:r w:rsidRPr="000160B1">
              <w:rPr>
                <w:b/>
                <w:spacing w:val="-9"/>
                <w:u w:val="single"/>
              </w:rPr>
              <w:t xml:space="preserve"> </w:t>
            </w:r>
            <w:r w:rsidRPr="000160B1">
              <w:rPr>
                <w:b/>
                <w:spacing w:val="-2"/>
                <w:u w:val="single"/>
              </w:rPr>
              <w:t>Sahibinin</w:t>
            </w:r>
          </w:p>
          <w:p w:rsidR="00513D26" w:rsidRPr="000160B1" w:rsidP="00656EC4" w14:paraId="2CF2E1F3" w14:textId="77777777">
            <w:pPr>
              <w:pStyle w:val="TableParagraph"/>
              <w:spacing w:line="267" w:lineRule="exact"/>
              <w:ind w:left="104"/>
            </w:pPr>
            <w:r w:rsidRPr="000160B1">
              <w:t>Adı</w:t>
            </w:r>
            <w:r w:rsidRPr="000160B1">
              <w:rPr>
                <w:spacing w:val="-5"/>
              </w:rPr>
              <w:t xml:space="preserve"> </w:t>
            </w:r>
            <w:r w:rsidRPr="000160B1">
              <w:rPr>
                <w:spacing w:val="-2"/>
              </w:rPr>
              <w:t>Soyadı:</w:t>
            </w:r>
          </w:p>
          <w:p w:rsidR="00513D26" w:rsidRPr="000160B1" w:rsidP="00656EC4" w14:paraId="7CD2F0EE" w14:textId="77777777">
            <w:pPr>
              <w:pStyle w:val="TableParagraph"/>
              <w:spacing w:line="267" w:lineRule="exact"/>
              <w:ind w:left="104"/>
            </w:pPr>
            <w:r w:rsidRPr="000160B1">
              <w:rPr>
                <w:spacing w:val="-2"/>
              </w:rPr>
              <w:t>Tarih:</w:t>
            </w:r>
          </w:p>
          <w:p w:rsidR="00513D26" w:rsidRPr="000160B1" w:rsidP="00656EC4" w14:paraId="4371C981" w14:textId="77777777">
            <w:pPr>
              <w:pStyle w:val="TableParagraph"/>
              <w:spacing w:before="1"/>
              <w:ind w:left="104"/>
            </w:pPr>
            <w:r w:rsidRPr="000160B1">
              <w:rPr>
                <w:spacing w:val="-2"/>
              </w:rPr>
              <w:t>İmza:</w:t>
            </w:r>
          </w:p>
        </w:tc>
      </w:tr>
    </w:tbl>
    <w:p w:rsidR="00F05429" w:rsidRPr="000160B1" w:rsidP="0090407E" w14:paraId="73AB5DC4" w14:textId="77777777"/>
    <w:p w:rsidR="00513D26" w:rsidRPr="000160B1" w:rsidP="00513D26" w14:paraId="35A2666B" w14:textId="77777777">
      <w:pPr>
        <w:pStyle w:val="Heading1"/>
        <w:spacing w:before="1"/>
        <w:ind w:left="144"/>
        <w:rPr>
          <w:rFonts w:ascii="Calibri" w:hAnsi="Calibri"/>
          <w:sz w:val="22"/>
        </w:rPr>
      </w:pPr>
      <w:r w:rsidRPr="000160B1">
        <w:rPr>
          <w:rFonts w:ascii="Calibri" w:hAnsi="Calibri"/>
          <w:spacing w:val="-2"/>
          <w:sz w:val="22"/>
        </w:rPr>
        <w:t>EKLER</w:t>
      </w:r>
    </w:p>
    <w:p w:rsidR="00513D26" w:rsidRPr="000160B1" w:rsidP="00513D26" w14:paraId="323FF223" w14:textId="77777777">
      <w:pPr>
        <w:pStyle w:val="BodyText"/>
        <w:spacing w:before="150" w:line="328" w:lineRule="auto"/>
        <w:ind w:left="132" w:right="1643"/>
      </w:pPr>
      <w:r w:rsidRPr="000160B1">
        <w:rPr>
          <w:noProof/>
          <w:position w:val="-9"/>
        </w:rPr>
        <w:drawing>
          <wp:inline distT="0" distB="0" distL="0" distR="0">
            <wp:extent cx="200025" cy="200025"/>
            <wp:effectExtent l="0" t="0" r="0" b="0"/>
            <wp:docPr id="119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rPr>
          <w:spacing w:val="-12"/>
        </w:rPr>
        <w:t xml:space="preserve"> </w:t>
      </w:r>
      <w:r w:rsidRPr="000160B1">
        <w:t>1:</w:t>
      </w:r>
      <w:r w:rsidRPr="000160B1">
        <w:rPr>
          <w:spacing w:val="-3"/>
        </w:rPr>
        <w:t xml:space="preserve"> </w:t>
      </w:r>
      <w:r w:rsidRPr="000160B1">
        <w:t>Yayın</w:t>
      </w:r>
      <w:r w:rsidRPr="000160B1">
        <w:rPr>
          <w:spacing w:val="-5"/>
        </w:rPr>
        <w:t xml:space="preserve"> </w:t>
      </w:r>
      <w:r w:rsidRPr="000160B1">
        <w:t>Listesinin</w:t>
      </w:r>
      <w:r w:rsidRPr="000160B1">
        <w:rPr>
          <w:spacing w:val="-3"/>
        </w:rPr>
        <w:t xml:space="preserve"> </w:t>
      </w:r>
      <w:r w:rsidRPr="000160B1">
        <w:t>Olduğu</w:t>
      </w:r>
      <w:r w:rsidRPr="000160B1">
        <w:rPr>
          <w:spacing w:val="-2"/>
        </w:rPr>
        <w:t xml:space="preserve"> </w:t>
      </w:r>
      <w:r w:rsidRPr="000160B1">
        <w:t>YÖK</w:t>
      </w:r>
      <w:r w:rsidRPr="000160B1">
        <w:rPr>
          <w:spacing w:val="-1"/>
        </w:rPr>
        <w:t xml:space="preserve"> </w:t>
      </w:r>
      <w:r w:rsidRPr="000160B1">
        <w:t>Formatlı</w:t>
      </w:r>
      <w:r w:rsidRPr="000160B1">
        <w:rPr>
          <w:spacing w:val="-2"/>
        </w:rPr>
        <w:t xml:space="preserve"> </w:t>
      </w:r>
      <w:r w:rsidRPr="000160B1">
        <w:t>İmzalı</w:t>
      </w:r>
      <w:r w:rsidRPr="000160B1">
        <w:rPr>
          <w:spacing w:val="-2"/>
        </w:rPr>
        <w:t xml:space="preserve"> </w:t>
      </w:r>
      <w:r w:rsidRPr="000160B1">
        <w:t>Özgeçmiş</w:t>
      </w:r>
      <w:r w:rsidRPr="000160B1">
        <w:rPr>
          <w:spacing w:val="-4"/>
        </w:rPr>
        <w:t xml:space="preserve"> </w:t>
      </w:r>
      <w:r w:rsidRPr="000160B1">
        <w:t>(Doküman</w:t>
      </w:r>
      <w:r w:rsidRPr="000160B1">
        <w:rPr>
          <w:spacing w:val="-4"/>
        </w:rPr>
        <w:t xml:space="preserve"> </w:t>
      </w:r>
      <w:r w:rsidRPr="000160B1">
        <w:t>olarak</w:t>
      </w:r>
      <w:r w:rsidRPr="000160B1">
        <w:rPr>
          <w:spacing w:val="-3"/>
        </w:rPr>
        <w:t xml:space="preserve"> </w:t>
      </w:r>
      <w:r w:rsidRPr="000160B1">
        <w:t>ve</w:t>
      </w:r>
      <w:r w:rsidRPr="000160B1">
        <w:rPr>
          <w:spacing w:val="-3"/>
        </w:rPr>
        <w:t xml:space="preserve"> </w:t>
      </w:r>
      <w:r w:rsidRPr="000160B1">
        <w:t xml:space="preserve">Flash Bellek) </w:t>
      </w:r>
      <w:r w:rsidRPr="000160B1">
        <w:rPr>
          <w:noProof/>
          <w:spacing w:val="-1"/>
          <w:position w:val="-11"/>
        </w:rPr>
        <w:drawing>
          <wp:inline distT="0" distB="0" distL="0" distR="0">
            <wp:extent cx="200025" cy="200025"/>
            <wp:effectExtent l="0" t="0" r="0" b="0"/>
            <wp:docPr id="118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rPr>
          <w:spacing w:val="-7"/>
        </w:rPr>
        <w:t xml:space="preserve"> </w:t>
      </w:r>
      <w:r w:rsidRPr="000160B1">
        <w:t>2: Mezuniyet Belgeleri (E-devletten alınması / E-devletten alınmayan lisans diploması ve</w:t>
      </w:r>
    </w:p>
    <w:p w:rsidR="00513D26" w:rsidRPr="000160B1" w:rsidP="00513D26" w14:paraId="5A38E555" w14:textId="77777777">
      <w:pPr>
        <w:pStyle w:val="BodyText"/>
        <w:spacing w:line="251" w:lineRule="exact"/>
        <w:ind w:left="494"/>
      </w:pPr>
      <w:r w:rsidRPr="000160B1">
        <w:t>lisans</w:t>
      </w:r>
      <w:r w:rsidRPr="000160B1">
        <w:rPr>
          <w:spacing w:val="-8"/>
        </w:rPr>
        <w:t xml:space="preserve"> </w:t>
      </w:r>
      <w:r w:rsidRPr="000160B1">
        <w:t>diploması</w:t>
      </w:r>
      <w:r w:rsidRPr="000160B1">
        <w:rPr>
          <w:spacing w:val="-8"/>
        </w:rPr>
        <w:t xml:space="preserve"> </w:t>
      </w:r>
      <w:r w:rsidRPr="000160B1">
        <w:t>haricindeki</w:t>
      </w:r>
      <w:r w:rsidRPr="000160B1">
        <w:rPr>
          <w:spacing w:val="-7"/>
        </w:rPr>
        <w:t xml:space="preserve"> </w:t>
      </w:r>
      <w:r w:rsidRPr="000160B1">
        <w:t>diğer</w:t>
      </w:r>
      <w:r w:rsidRPr="000160B1">
        <w:rPr>
          <w:spacing w:val="-8"/>
        </w:rPr>
        <w:t xml:space="preserve"> </w:t>
      </w:r>
      <w:r w:rsidRPr="000160B1">
        <w:t>diplomaların/belgelerin</w:t>
      </w:r>
      <w:r w:rsidRPr="000160B1">
        <w:rPr>
          <w:spacing w:val="-8"/>
        </w:rPr>
        <w:t xml:space="preserve"> </w:t>
      </w:r>
      <w:r w:rsidRPr="000160B1">
        <w:t>aslı</w:t>
      </w:r>
      <w:r w:rsidRPr="000160B1">
        <w:rPr>
          <w:spacing w:val="-8"/>
        </w:rPr>
        <w:t xml:space="preserve"> </w:t>
      </w:r>
      <w:r w:rsidRPr="000160B1">
        <w:t>görüldüğünde</w:t>
      </w:r>
      <w:r w:rsidRPr="000160B1">
        <w:rPr>
          <w:spacing w:val="-7"/>
        </w:rPr>
        <w:t xml:space="preserve"> </w:t>
      </w:r>
      <w:r w:rsidRPr="000160B1">
        <w:t>‘aslı</w:t>
      </w:r>
      <w:r w:rsidRPr="000160B1">
        <w:rPr>
          <w:spacing w:val="-8"/>
        </w:rPr>
        <w:t xml:space="preserve"> </w:t>
      </w:r>
      <w:r w:rsidRPr="000160B1">
        <w:rPr>
          <w:spacing w:val="-2"/>
        </w:rPr>
        <w:t>gibidir’</w:t>
      </w:r>
    </w:p>
    <w:p w:rsidR="00513D26" w:rsidRPr="000160B1" w:rsidP="00513D26" w14:paraId="53C2C5B2" w14:textId="77777777">
      <w:pPr>
        <w:pStyle w:val="BodyText"/>
        <w:spacing w:before="158"/>
        <w:ind w:left="494"/>
      </w:pPr>
      <w:r w:rsidRPr="000160B1">
        <w:rPr>
          <w:spacing w:val="-2"/>
        </w:rPr>
        <w:t>yapılabilir.)</w:t>
      </w:r>
    </w:p>
    <w:p w:rsidR="00513D26" w:rsidRPr="000160B1" w:rsidP="00513D26" w14:paraId="72271301" w14:textId="77777777">
      <w:pPr>
        <w:pStyle w:val="BodyText"/>
        <w:spacing w:before="161" w:line="319" w:lineRule="auto"/>
        <w:ind w:left="494" w:right="1643" w:hanging="362"/>
      </w:pPr>
      <w:r w:rsidRPr="000160B1">
        <w:rPr>
          <w:noProof/>
          <w:position w:val="-10"/>
        </w:rPr>
        <w:drawing>
          <wp:inline distT="0" distB="0" distL="0" distR="0">
            <wp:extent cx="200025" cy="200025"/>
            <wp:effectExtent l="0" t="0" r="0" b="0"/>
            <wp:docPr id="117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rPr>
          <w:spacing w:val="-13"/>
        </w:rPr>
        <w:t xml:space="preserve"> </w:t>
      </w:r>
      <w:r w:rsidRPr="000160B1">
        <w:t>3:</w:t>
      </w:r>
      <w:r w:rsidRPr="000160B1">
        <w:rPr>
          <w:spacing w:val="-5"/>
        </w:rPr>
        <w:t xml:space="preserve"> </w:t>
      </w:r>
      <w:r w:rsidRPr="000160B1">
        <w:t>Yabancı</w:t>
      </w:r>
      <w:r w:rsidRPr="000160B1">
        <w:rPr>
          <w:spacing w:val="-3"/>
        </w:rPr>
        <w:t xml:space="preserve"> </w:t>
      </w:r>
      <w:r w:rsidRPr="000160B1">
        <w:t>Yükseköğretim</w:t>
      </w:r>
      <w:r w:rsidRPr="000160B1">
        <w:rPr>
          <w:spacing w:val="-3"/>
        </w:rPr>
        <w:t xml:space="preserve"> </w:t>
      </w:r>
      <w:r w:rsidRPr="000160B1">
        <w:t>Kurumu</w:t>
      </w:r>
      <w:r w:rsidRPr="000160B1">
        <w:rPr>
          <w:spacing w:val="-6"/>
        </w:rPr>
        <w:t xml:space="preserve"> </w:t>
      </w:r>
      <w:r w:rsidRPr="000160B1">
        <w:t>Mezunlarının</w:t>
      </w:r>
      <w:r w:rsidRPr="000160B1">
        <w:rPr>
          <w:spacing w:val="-5"/>
        </w:rPr>
        <w:t xml:space="preserve"> </w:t>
      </w:r>
      <w:r w:rsidRPr="000160B1">
        <w:t>Diplomalarının</w:t>
      </w:r>
      <w:r w:rsidRPr="000160B1">
        <w:rPr>
          <w:spacing w:val="-7"/>
        </w:rPr>
        <w:t xml:space="preserve"> </w:t>
      </w:r>
      <w:r w:rsidRPr="000160B1">
        <w:t>Denkliğini</w:t>
      </w:r>
      <w:r w:rsidRPr="000160B1">
        <w:rPr>
          <w:spacing w:val="-3"/>
        </w:rPr>
        <w:t xml:space="preserve"> </w:t>
      </w:r>
      <w:r w:rsidRPr="000160B1">
        <w:t>Gösterir</w:t>
      </w:r>
      <w:r w:rsidRPr="000160B1">
        <w:rPr>
          <w:spacing w:val="-4"/>
        </w:rPr>
        <w:t xml:space="preserve"> </w:t>
      </w:r>
      <w:r w:rsidRPr="000160B1">
        <w:t>Belge (Aslı görüldüğünde aslı gibidir yapılabilir.)</w:t>
      </w:r>
    </w:p>
    <w:p w:rsidR="00513D26" w:rsidRPr="000160B1" w:rsidP="00513D26" w14:paraId="6011094B" w14:textId="77777777">
      <w:pPr>
        <w:pStyle w:val="BodyText"/>
        <w:spacing w:before="71"/>
        <w:ind w:left="132"/>
      </w:pPr>
      <w:r w:rsidRPr="000160B1">
        <w:rPr>
          <w:noProof/>
          <w:position w:val="-11"/>
        </w:rPr>
        <w:drawing>
          <wp:inline distT="0" distB="0" distL="0" distR="0">
            <wp:extent cx="200025" cy="200025"/>
            <wp:effectExtent l="0" t="0" r="0" b="0"/>
            <wp:docPr id="116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rPr>
          <w:spacing w:val="-13"/>
        </w:rPr>
        <w:t xml:space="preserve"> </w:t>
      </w:r>
      <w:r w:rsidRPr="000160B1">
        <w:t>4:</w:t>
      </w:r>
      <w:r w:rsidRPr="000160B1">
        <w:rPr>
          <w:spacing w:val="-5"/>
        </w:rPr>
        <w:t xml:space="preserve"> </w:t>
      </w:r>
      <w:r w:rsidRPr="000160B1">
        <w:t>Yüksek</w:t>
      </w:r>
      <w:r w:rsidRPr="000160B1">
        <w:rPr>
          <w:spacing w:val="-3"/>
        </w:rPr>
        <w:t xml:space="preserve"> </w:t>
      </w:r>
      <w:r w:rsidRPr="000160B1">
        <w:t>Lisans</w:t>
      </w:r>
      <w:r w:rsidRPr="000160B1">
        <w:rPr>
          <w:spacing w:val="-3"/>
        </w:rPr>
        <w:t xml:space="preserve"> </w:t>
      </w:r>
      <w:r w:rsidRPr="000160B1">
        <w:t>Diploması</w:t>
      </w:r>
    </w:p>
    <w:p w:rsidR="00513D26" w:rsidRPr="000160B1" w:rsidP="00513D26" w14:paraId="089E6CDF" w14:textId="77777777">
      <w:pPr>
        <w:pStyle w:val="BodyText"/>
        <w:spacing w:before="97"/>
        <w:ind w:left="132"/>
      </w:pPr>
      <w:r w:rsidRPr="000160B1">
        <w:rPr>
          <w:noProof/>
          <w:position w:val="-11"/>
        </w:rPr>
        <w:drawing>
          <wp:inline distT="0" distB="0" distL="0" distR="0">
            <wp:extent cx="200025" cy="200025"/>
            <wp:effectExtent l="0" t="0" r="0" b="0"/>
            <wp:docPr id="1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rPr>
          <w:spacing w:val="-13"/>
        </w:rPr>
        <w:t xml:space="preserve"> </w:t>
      </w:r>
      <w:r w:rsidRPr="000160B1">
        <w:t>5:</w:t>
      </w:r>
      <w:r w:rsidRPr="000160B1">
        <w:rPr>
          <w:spacing w:val="-5"/>
        </w:rPr>
        <w:t xml:space="preserve"> </w:t>
      </w:r>
      <w:r w:rsidRPr="000160B1">
        <w:t>Doktora</w:t>
      </w:r>
      <w:r w:rsidRPr="000160B1">
        <w:rPr>
          <w:spacing w:val="-2"/>
        </w:rPr>
        <w:t xml:space="preserve"> </w:t>
      </w:r>
      <w:r w:rsidRPr="000160B1">
        <w:t>Öğrenci</w:t>
      </w:r>
      <w:r w:rsidRPr="000160B1">
        <w:rPr>
          <w:spacing w:val="-2"/>
        </w:rPr>
        <w:t xml:space="preserve"> </w:t>
      </w:r>
      <w:r w:rsidRPr="000160B1">
        <w:t>Belgesi</w:t>
      </w:r>
      <w:r w:rsidRPr="000160B1">
        <w:rPr>
          <w:spacing w:val="-3"/>
        </w:rPr>
        <w:t xml:space="preserve"> </w:t>
      </w:r>
      <w:r w:rsidRPr="000160B1">
        <w:t>(Varsa)</w:t>
      </w:r>
    </w:p>
    <w:p w:rsidR="00513D26" w:rsidRPr="000160B1" w:rsidP="00513D26" w14:paraId="40C36CB2" w14:textId="77777777">
      <w:pPr>
        <w:pStyle w:val="BodyText"/>
        <w:spacing w:before="85"/>
        <w:ind w:left="132"/>
      </w:pPr>
      <w:r w:rsidRPr="000160B1">
        <w:rPr>
          <w:noProof/>
          <w:position w:val="-9"/>
        </w:rPr>
        <w:drawing>
          <wp:inline distT="0" distB="0" distL="0" distR="0">
            <wp:extent cx="200025" cy="200025"/>
            <wp:effectExtent l="0" t="0" r="0" b="0"/>
            <wp:docPr id="11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rPr>
          <w:spacing w:val="-13"/>
        </w:rPr>
        <w:t xml:space="preserve"> </w:t>
      </w:r>
      <w:r w:rsidRPr="000160B1">
        <w:t>6:</w:t>
      </w:r>
      <w:r w:rsidRPr="000160B1">
        <w:rPr>
          <w:spacing w:val="-2"/>
        </w:rPr>
        <w:t xml:space="preserve"> </w:t>
      </w:r>
      <w:r w:rsidRPr="000160B1">
        <w:t>Ales</w:t>
      </w:r>
      <w:r w:rsidRPr="000160B1">
        <w:rPr>
          <w:spacing w:val="-2"/>
        </w:rPr>
        <w:t xml:space="preserve"> </w:t>
      </w:r>
      <w:r w:rsidRPr="000160B1">
        <w:t>Sonuç</w:t>
      </w:r>
      <w:r w:rsidRPr="000160B1">
        <w:rPr>
          <w:spacing w:val="-6"/>
        </w:rPr>
        <w:t xml:space="preserve"> </w:t>
      </w:r>
      <w:r w:rsidRPr="000160B1">
        <w:t>Belgesi</w:t>
      </w:r>
      <w:r w:rsidRPr="000160B1">
        <w:rPr>
          <w:spacing w:val="-4"/>
        </w:rPr>
        <w:t xml:space="preserve"> </w:t>
      </w:r>
      <w:r w:rsidRPr="000160B1">
        <w:t>Fotokopisi</w:t>
      </w:r>
      <w:r w:rsidRPr="000160B1">
        <w:rPr>
          <w:spacing w:val="-3"/>
        </w:rPr>
        <w:t xml:space="preserve"> </w:t>
      </w:r>
      <w:r w:rsidRPr="000160B1">
        <w:t>(E-devlet)</w:t>
      </w:r>
    </w:p>
    <w:p w:rsidR="00513D26" w:rsidRPr="000160B1" w:rsidP="00513D26" w14:paraId="242DBFA8" w14:textId="77777777">
      <w:pPr>
        <w:pStyle w:val="BodyText"/>
        <w:spacing w:before="122"/>
        <w:ind w:left="132"/>
      </w:pPr>
      <w:bookmarkStart w:id="0" w:name="_Hlk240903539"/>
      <w:bookmarkStart w:id="1" w:name="_Hlk240903344"/>
      <w:r w:rsidRPr="000160B1">
        <w:rPr>
          <w:noProof/>
          <w:position w:val="-10"/>
        </w:rPr>
        <w:drawing>
          <wp:inline distT="0" distB="0" distL="0" distR="0">
            <wp:extent cx="200025" cy="200025"/>
            <wp:effectExtent l="0" t="0" r="0" b="0"/>
            <wp:docPr id="113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0160B1">
        <w:rPr>
          <w:spacing w:val="-13"/>
        </w:rPr>
        <w:t xml:space="preserve"> </w:t>
      </w:r>
      <w:bookmarkEnd w:id="1"/>
      <w:r w:rsidRPr="000160B1">
        <w:t>7:</w:t>
      </w:r>
      <w:r w:rsidRPr="000160B1">
        <w:rPr>
          <w:spacing w:val="-6"/>
        </w:rPr>
        <w:t xml:space="preserve"> </w:t>
      </w:r>
      <w:r w:rsidRPr="000160B1">
        <w:t>Merkezi</w:t>
      </w:r>
      <w:r w:rsidRPr="000160B1">
        <w:rPr>
          <w:spacing w:val="-4"/>
        </w:rPr>
        <w:t xml:space="preserve"> </w:t>
      </w:r>
      <w:r w:rsidRPr="000160B1">
        <w:t>Yabancı</w:t>
      </w:r>
      <w:r w:rsidRPr="000160B1">
        <w:rPr>
          <w:spacing w:val="-6"/>
        </w:rPr>
        <w:t xml:space="preserve"> </w:t>
      </w:r>
      <w:r w:rsidRPr="000160B1">
        <w:t>Dil</w:t>
      </w:r>
      <w:r w:rsidRPr="000160B1">
        <w:rPr>
          <w:spacing w:val="-6"/>
        </w:rPr>
        <w:t xml:space="preserve"> </w:t>
      </w:r>
      <w:r w:rsidRPr="000160B1">
        <w:t>Belgesi</w:t>
      </w:r>
      <w:r w:rsidRPr="000160B1">
        <w:rPr>
          <w:spacing w:val="-3"/>
        </w:rPr>
        <w:t xml:space="preserve"> </w:t>
      </w:r>
      <w:r w:rsidRPr="000160B1">
        <w:t>veya</w:t>
      </w:r>
      <w:r w:rsidRPr="000160B1">
        <w:rPr>
          <w:spacing w:val="-6"/>
        </w:rPr>
        <w:t xml:space="preserve"> </w:t>
      </w:r>
      <w:r w:rsidRPr="000160B1">
        <w:t>Yükseköğretim</w:t>
      </w:r>
      <w:r w:rsidRPr="000160B1">
        <w:rPr>
          <w:spacing w:val="-2"/>
        </w:rPr>
        <w:t xml:space="preserve"> </w:t>
      </w:r>
      <w:r w:rsidRPr="000160B1">
        <w:t>Kurulunca</w:t>
      </w:r>
      <w:r w:rsidRPr="000160B1">
        <w:rPr>
          <w:spacing w:val="-5"/>
        </w:rPr>
        <w:t xml:space="preserve"> </w:t>
      </w:r>
      <w:r w:rsidRPr="000160B1">
        <w:t>Eşdeğerliliği</w:t>
      </w:r>
      <w:r w:rsidRPr="000160B1">
        <w:rPr>
          <w:spacing w:val="-4"/>
        </w:rPr>
        <w:t xml:space="preserve"> </w:t>
      </w:r>
      <w:r w:rsidRPr="000160B1">
        <w:t>Kabul</w:t>
      </w:r>
      <w:r w:rsidRPr="000160B1">
        <w:rPr>
          <w:spacing w:val="-3"/>
        </w:rPr>
        <w:t xml:space="preserve"> </w:t>
      </w:r>
      <w:r w:rsidRPr="000160B1">
        <w:t>Edilen</w:t>
      </w:r>
      <w:r w:rsidRPr="000160B1">
        <w:rPr>
          <w:spacing w:val="-4"/>
        </w:rPr>
        <w:t xml:space="preserve"> </w:t>
      </w:r>
      <w:r w:rsidRPr="000160B1">
        <w:t>Bir</w:t>
      </w:r>
    </w:p>
    <w:p w:rsidR="00513D26" w:rsidRPr="000160B1" w:rsidP="00513D26" w14:paraId="0A1E6574" w14:textId="77777777">
      <w:pPr>
        <w:pStyle w:val="BodyText"/>
        <w:spacing w:before="108" w:line="381" w:lineRule="auto"/>
        <w:ind w:left="494"/>
      </w:pPr>
      <w:r w:rsidRPr="000160B1">
        <w:t>Yabancı</w:t>
      </w:r>
      <w:r w:rsidRPr="000160B1">
        <w:rPr>
          <w:spacing w:val="-5"/>
        </w:rPr>
        <w:t xml:space="preserve"> </w:t>
      </w:r>
      <w:r w:rsidRPr="000160B1">
        <w:t>Dil</w:t>
      </w:r>
      <w:r w:rsidRPr="000160B1">
        <w:rPr>
          <w:spacing w:val="-3"/>
        </w:rPr>
        <w:t xml:space="preserve"> </w:t>
      </w:r>
      <w:r w:rsidRPr="000160B1">
        <w:t>Sınav</w:t>
      </w:r>
      <w:r w:rsidRPr="000160B1">
        <w:rPr>
          <w:spacing w:val="-1"/>
        </w:rPr>
        <w:t xml:space="preserve"> </w:t>
      </w:r>
      <w:r w:rsidRPr="000160B1">
        <w:t>Sonuç</w:t>
      </w:r>
      <w:r w:rsidRPr="000160B1">
        <w:rPr>
          <w:spacing w:val="-2"/>
        </w:rPr>
        <w:t xml:space="preserve"> </w:t>
      </w:r>
      <w:r w:rsidRPr="000160B1">
        <w:t>Belgesi</w:t>
      </w:r>
      <w:r w:rsidRPr="000160B1">
        <w:rPr>
          <w:spacing w:val="-2"/>
        </w:rPr>
        <w:t xml:space="preserve"> </w:t>
      </w:r>
      <w:r w:rsidRPr="000160B1">
        <w:t>(E-devletten</w:t>
      </w:r>
      <w:r w:rsidRPr="000160B1">
        <w:rPr>
          <w:spacing w:val="-2"/>
        </w:rPr>
        <w:t xml:space="preserve"> </w:t>
      </w:r>
      <w:r w:rsidRPr="000160B1">
        <w:t>alınması</w:t>
      </w:r>
      <w:r w:rsidRPr="000160B1">
        <w:rPr>
          <w:spacing w:val="-2"/>
        </w:rPr>
        <w:t xml:space="preserve"> </w:t>
      </w:r>
      <w:r w:rsidRPr="000160B1">
        <w:t>/</w:t>
      </w:r>
      <w:r w:rsidRPr="000160B1">
        <w:rPr>
          <w:spacing w:val="-1"/>
        </w:rPr>
        <w:t xml:space="preserve"> </w:t>
      </w:r>
      <w:r w:rsidRPr="000160B1">
        <w:t>Aslı</w:t>
      </w:r>
      <w:r w:rsidRPr="000160B1">
        <w:rPr>
          <w:spacing w:val="-6"/>
        </w:rPr>
        <w:t xml:space="preserve"> </w:t>
      </w:r>
      <w:r w:rsidRPr="000160B1">
        <w:t>görüldüğünde</w:t>
      </w:r>
      <w:r w:rsidRPr="000160B1">
        <w:rPr>
          <w:spacing w:val="-2"/>
        </w:rPr>
        <w:t xml:space="preserve"> </w:t>
      </w:r>
      <w:r w:rsidRPr="000160B1">
        <w:t>aslı</w:t>
      </w:r>
      <w:r w:rsidRPr="000160B1">
        <w:rPr>
          <w:spacing w:val="-5"/>
        </w:rPr>
        <w:t xml:space="preserve"> </w:t>
      </w:r>
      <w:r w:rsidRPr="000160B1">
        <w:t>gibidir</w:t>
      </w:r>
      <w:r w:rsidRPr="000160B1">
        <w:rPr>
          <w:spacing w:val="-2"/>
        </w:rPr>
        <w:t xml:space="preserve"> </w:t>
      </w:r>
      <w:r w:rsidRPr="000160B1">
        <w:t>yapılabilir.) Yabancı</w:t>
      </w:r>
      <w:r w:rsidRPr="000160B1">
        <w:rPr>
          <w:spacing w:val="-4"/>
        </w:rPr>
        <w:t xml:space="preserve"> </w:t>
      </w:r>
      <w:r w:rsidRPr="000160B1">
        <w:t>dille eğitim yapılan program başvurusu için ilgili yönetmelikte belirtilen belgeler.</w:t>
      </w:r>
    </w:p>
    <w:p w:rsidR="0090407E" w:rsidRPr="000160B1" w:rsidP="0090407E" w14:paraId="4B26C950" w14:textId="77777777">
      <w:r w:rsidRPr="000160B1">
        <w:rPr>
          <w:noProof/>
        </w:rPr>
        <w:drawing>
          <wp:inline distT="0" distB="0" distL="0" distR="0">
            <wp:extent cx="200025" cy="200025"/>
            <wp:effectExtent l="0" t="0" r="0" b="0"/>
            <wp:docPr id="198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 w:rsidR="00513D26">
        <w:t xml:space="preserve"> 8:</w:t>
      </w:r>
      <w:r w:rsidRPr="000160B1" w:rsidR="00513D26">
        <w:rPr>
          <w:spacing w:val="-4"/>
        </w:rPr>
        <w:t xml:space="preserve"> </w:t>
      </w:r>
      <w:r w:rsidRPr="000160B1" w:rsidR="00513D26">
        <w:t>Resmi</w:t>
      </w:r>
      <w:r w:rsidRPr="000160B1" w:rsidR="00513D26">
        <w:rPr>
          <w:spacing w:val="-4"/>
        </w:rPr>
        <w:t xml:space="preserve"> </w:t>
      </w:r>
      <w:r w:rsidRPr="000160B1" w:rsidR="00513D26">
        <w:t>Transkriptler</w:t>
      </w:r>
      <w:r w:rsidRPr="000160B1" w:rsidR="00513D26">
        <w:rPr>
          <w:spacing w:val="-5"/>
        </w:rPr>
        <w:t xml:space="preserve"> </w:t>
      </w:r>
      <w:r w:rsidRPr="000160B1" w:rsidR="00513D26">
        <w:t>(Asıllarının</w:t>
      </w:r>
      <w:r w:rsidRPr="000160B1" w:rsidR="00513D26">
        <w:rPr>
          <w:spacing w:val="-5"/>
        </w:rPr>
        <w:t xml:space="preserve"> </w:t>
      </w:r>
      <w:r w:rsidRPr="000160B1" w:rsidR="00513D26">
        <w:t>olması</w:t>
      </w:r>
      <w:r w:rsidRPr="000160B1" w:rsidR="00513D26">
        <w:rPr>
          <w:spacing w:val="-6"/>
        </w:rPr>
        <w:t xml:space="preserve"> </w:t>
      </w:r>
      <w:r w:rsidRPr="000160B1" w:rsidR="00513D26">
        <w:t>halinde</w:t>
      </w:r>
      <w:r w:rsidRPr="000160B1" w:rsidR="00513D26">
        <w:rPr>
          <w:spacing w:val="-4"/>
        </w:rPr>
        <w:t xml:space="preserve"> </w:t>
      </w:r>
      <w:r w:rsidRPr="000160B1" w:rsidR="00513D26">
        <w:t>aslı</w:t>
      </w:r>
      <w:r w:rsidRPr="000160B1" w:rsidR="00513D26">
        <w:rPr>
          <w:spacing w:val="-4"/>
        </w:rPr>
        <w:t xml:space="preserve"> </w:t>
      </w:r>
      <w:r w:rsidRPr="000160B1" w:rsidR="00513D26">
        <w:t>gibidir</w:t>
      </w:r>
      <w:r w:rsidRPr="000160B1" w:rsidR="00513D26">
        <w:rPr>
          <w:spacing w:val="-4"/>
        </w:rPr>
        <w:t xml:space="preserve"> </w:t>
      </w:r>
      <w:r w:rsidRPr="000160B1" w:rsidR="00513D26">
        <w:t>yapılabilir.)</w:t>
      </w:r>
    </w:p>
    <w:p w:rsidR="00513D26" w:rsidRPr="000160B1" w:rsidP="00513D26" w14:paraId="2A05E86B" w14:textId="77777777">
      <w:pPr>
        <w:pStyle w:val="BodyText"/>
        <w:spacing w:before="16"/>
        <w:ind w:left="494"/>
      </w:pPr>
      <w:bookmarkStart w:id="2" w:name="_Hlk240903412"/>
      <w:r w:rsidRPr="000160B1">
        <w:rPr>
          <w:noProof/>
        </w:rPr>
        <w:drawing>
          <wp:inline distT="0" distB="0" distL="0" distR="0">
            <wp:extent cx="200025" cy="200025"/>
            <wp:effectExtent l="0" t="0" r="0" b="0"/>
            <wp:docPr id="199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t xml:space="preserve"> </w:t>
      </w:r>
      <w:bookmarkEnd w:id="2"/>
      <w:r w:rsidRPr="000160B1">
        <w:t>9: Tecrübe Şartı Bulunan İlanlarda Tecrübe Belgesi (İlan</w:t>
      </w:r>
      <w:r w:rsidRPr="000160B1">
        <w:rPr>
          <w:spacing w:val="-7"/>
        </w:rPr>
        <w:t xml:space="preserve"> </w:t>
      </w:r>
      <w:r w:rsidRPr="000160B1">
        <w:t>özel</w:t>
      </w:r>
      <w:r w:rsidRPr="000160B1">
        <w:rPr>
          <w:spacing w:val="-3"/>
        </w:rPr>
        <w:t xml:space="preserve"> </w:t>
      </w:r>
      <w:r w:rsidRPr="000160B1">
        <w:t>şartına</w:t>
      </w:r>
      <w:r w:rsidRPr="000160B1">
        <w:rPr>
          <w:spacing w:val="-3"/>
        </w:rPr>
        <w:t xml:space="preserve"> </w:t>
      </w:r>
      <w:r w:rsidRPr="000160B1">
        <w:t>bağlı</w:t>
      </w:r>
      <w:r w:rsidRPr="000160B1">
        <w:rPr>
          <w:spacing w:val="-6"/>
        </w:rPr>
        <w:t xml:space="preserve"> </w:t>
      </w:r>
      <w:r w:rsidRPr="000160B1">
        <w:t>olarak</w:t>
      </w:r>
      <w:r w:rsidRPr="000160B1">
        <w:rPr>
          <w:spacing w:val="-3"/>
        </w:rPr>
        <w:t xml:space="preserve"> </w:t>
      </w:r>
      <w:r w:rsidRPr="000160B1">
        <w:t>alınacaktır,</w:t>
      </w:r>
      <w:r w:rsidRPr="000160B1">
        <w:rPr>
          <w:spacing w:val="-6"/>
        </w:rPr>
        <w:t xml:space="preserve"> </w:t>
      </w:r>
      <w:r w:rsidRPr="000160B1">
        <w:t>Resmi</w:t>
      </w:r>
      <w:r w:rsidRPr="000160B1">
        <w:rPr>
          <w:spacing w:val="-3"/>
        </w:rPr>
        <w:t xml:space="preserve"> </w:t>
      </w:r>
      <w:r w:rsidRPr="000160B1">
        <w:t>Kurum</w:t>
      </w:r>
      <w:r w:rsidRPr="000160B1">
        <w:rPr>
          <w:spacing w:val="-2"/>
        </w:rPr>
        <w:t xml:space="preserve"> </w:t>
      </w:r>
      <w:r w:rsidRPr="000160B1">
        <w:t>Onaylı</w:t>
      </w:r>
      <w:r w:rsidRPr="000160B1">
        <w:rPr>
          <w:spacing w:val="-4"/>
        </w:rPr>
        <w:t xml:space="preserve"> </w:t>
      </w:r>
      <w:r w:rsidRPr="000160B1">
        <w:rPr>
          <w:spacing w:val="-2"/>
        </w:rPr>
        <w:t xml:space="preserve">Belge) </w:t>
      </w:r>
    </w:p>
    <w:p w:rsidR="00513D26" w:rsidRPr="000160B1" w:rsidP="0090407E" w14:paraId="3FB208FE" w14:textId="77777777">
      <w:r w:rsidRPr="000160B1">
        <w:rPr>
          <w:noProof/>
        </w:rPr>
        <w:drawing>
          <wp:inline distT="0" distB="0" distL="0" distR="0">
            <wp:extent cx="200025" cy="200025"/>
            <wp:effectExtent l="0" t="0" r="0" b="0"/>
            <wp:docPr id="204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>
        <w:t xml:space="preserve"> 10:</w:t>
      </w:r>
      <w:r w:rsidRPr="000160B1">
        <w:rPr>
          <w:spacing w:val="-4"/>
        </w:rPr>
        <w:t xml:space="preserve"> </w:t>
      </w:r>
      <w:r w:rsidRPr="000160B1">
        <w:t>Onaylı</w:t>
      </w:r>
      <w:r w:rsidRPr="000160B1">
        <w:rPr>
          <w:spacing w:val="-5"/>
        </w:rPr>
        <w:t xml:space="preserve"> </w:t>
      </w:r>
      <w:r w:rsidRPr="000160B1">
        <w:t>Hizmet</w:t>
      </w:r>
      <w:r w:rsidRPr="000160B1">
        <w:rPr>
          <w:spacing w:val="-2"/>
        </w:rPr>
        <w:t xml:space="preserve"> </w:t>
      </w:r>
      <w:r w:rsidRPr="000160B1">
        <w:t>Belgesi</w:t>
      </w:r>
      <w:r w:rsidRPr="000160B1">
        <w:rPr>
          <w:spacing w:val="-2"/>
        </w:rPr>
        <w:t xml:space="preserve"> </w:t>
      </w:r>
      <w:r w:rsidRPr="000160B1">
        <w:t>(Halen</w:t>
      </w:r>
      <w:r w:rsidRPr="000160B1">
        <w:rPr>
          <w:spacing w:val="-3"/>
        </w:rPr>
        <w:t xml:space="preserve"> </w:t>
      </w:r>
      <w:r w:rsidRPr="000160B1">
        <w:t>bir</w:t>
      </w:r>
      <w:r w:rsidRPr="000160B1">
        <w:rPr>
          <w:spacing w:val="-5"/>
        </w:rPr>
        <w:t xml:space="preserve"> </w:t>
      </w:r>
      <w:r w:rsidRPr="000160B1">
        <w:t>kurumda</w:t>
      </w:r>
      <w:r w:rsidRPr="000160B1">
        <w:rPr>
          <w:spacing w:val="-4"/>
        </w:rPr>
        <w:t xml:space="preserve"> </w:t>
      </w:r>
      <w:r w:rsidRPr="000160B1">
        <w:t>çalışıyor</w:t>
      </w:r>
      <w:r w:rsidRPr="000160B1">
        <w:rPr>
          <w:spacing w:val="-5"/>
        </w:rPr>
        <w:t xml:space="preserve"> </w:t>
      </w:r>
      <w:r w:rsidRPr="000160B1">
        <w:t>olanlar</w:t>
      </w:r>
      <w:r w:rsidRPr="000160B1">
        <w:rPr>
          <w:spacing w:val="-5"/>
        </w:rPr>
        <w:t xml:space="preserve"> </w:t>
      </w:r>
      <w:r w:rsidRPr="000160B1">
        <w:t>veya</w:t>
      </w:r>
      <w:r w:rsidRPr="000160B1">
        <w:rPr>
          <w:spacing w:val="-2"/>
        </w:rPr>
        <w:t xml:space="preserve"> </w:t>
      </w:r>
      <w:r w:rsidRPr="000160B1">
        <w:t>ayrılmış</w:t>
      </w:r>
      <w:r w:rsidRPr="000160B1">
        <w:rPr>
          <w:spacing w:val="-6"/>
        </w:rPr>
        <w:t xml:space="preserve"> </w:t>
      </w:r>
      <w:r w:rsidRPr="000160B1">
        <w:t>olanlar)</w:t>
      </w:r>
    </w:p>
    <w:p w:rsidR="0090407E" w:rsidRPr="000160B1" w:rsidP="0090407E" w14:paraId="2C0FD3FD" w14:textId="77777777">
      <w:bookmarkStart w:id="3" w:name="_Hlk240903474"/>
      <w:r w:rsidRPr="000160B1">
        <w:rPr>
          <w:noProof/>
          <w:position w:val="-10"/>
        </w:rPr>
        <w:drawing>
          <wp:inline distT="0" distB="0" distL="0" distR="0">
            <wp:extent cx="200025" cy="200025"/>
            <wp:effectExtent l="0" t="0" r="0" b="0"/>
            <wp:docPr id="212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 w:rsidR="00513D26">
        <w:rPr>
          <w:noProof/>
          <w:position w:val="-10"/>
        </w:rPr>
        <w:t xml:space="preserve"> </w:t>
      </w:r>
      <w:bookmarkEnd w:id="3"/>
      <w:r w:rsidRPr="000160B1" w:rsidR="00513D26">
        <w:t>11:</w:t>
      </w:r>
      <w:r w:rsidRPr="000160B1" w:rsidR="00513D26">
        <w:rPr>
          <w:spacing w:val="10"/>
        </w:rPr>
        <w:t xml:space="preserve"> </w:t>
      </w:r>
      <w:r w:rsidRPr="000160B1" w:rsidR="00513D26">
        <w:t>Erkek</w:t>
      </w:r>
      <w:r w:rsidRPr="000160B1" w:rsidR="00513D26">
        <w:rPr>
          <w:spacing w:val="12"/>
        </w:rPr>
        <w:t xml:space="preserve"> </w:t>
      </w:r>
      <w:r w:rsidRPr="000160B1" w:rsidR="00513D26">
        <w:t>Adaylar</w:t>
      </w:r>
      <w:r w:rsidRPr="000160B1" w:rsidR="00513D26">
        <w:rPr>
          <w:spacing w:val="11"/>
        </w:rPr>
        <w:t xml:space="preserve"> </w:t>
      </w:r>
      <w:r w:rsidRPr="000160B1" w:rsidR="00513D26">
        <w:t>İçin</w:t>
      </w:r>
      <w:r w:rsidRPr="000160B1" w:rsidR="00513D26">
        <w:rPr>
          <w:spacing w:val="11"/>
        </w:rPr>
        <w:t xml:space="preserve"> </w:t>
      </w:r>
      <w:r w:rsidRPr="000160B1" w:rsidR="00513D26">
        <w:t>Askerlik</w:t>
      </w:r>
      <w:r w:rsidRPr="000160B1" w:rsidR="00513D26">
        <w:rPr>
          <w:spacing w:val="10"/>
        </w:rPr>
        <w:t xml:space="preserve"> </w:t>
      </w:r>
      <w:r w:rsidRPr="000160B1" w:rsidR="00513D26">
        <w:t>Terhis,</w:t>
      </w:r>
      <w:r w:rsidRPr="000160B1" w:rsidR="00513D26">
        <w:rPr>
          <w:spacing w:val="10"/>
        </w:rPr>
        <w:t xml:space="preserve"> </w:t>
      </w:r>
      <w:r w:rsidRPr="000160B1" w:rsidR="00513D26">
        <w:t>Tecil veya</w:t>
      </w:r>
      <w:r w:rsidRPr="000160B1" w:rsidR="00513D26">
        <w:rPr>
          <w:spacing w:val="10"/>
        </w:rPr>
        <w:t xml:space="preserve"> </w:t>
      </w:r>
      <w:r w:rsidRPr="000160B1" w:rsidR="00513D26">
        <w:t>Muaf</w:t>
      </w:r>
      <w:r w:rsidRPr="000160B1" w:rsidR="00513D26">
        <w:rPr>
          <w:spacing w:val="12"/>
        </w:rPr>
        <w:t xml:space="preserve"> </w:t>
      </w:r>
      <w:r w:rsidRPr="000160B1" w:rsidR="00513D26">
        <w:t>Olduğunu</w:t>
      </w:r>
      <w:r w:rsidRPr="000160B1" w:rsidR="00513D26">
        <w:rPr>
          <w:spacing w:val="11"/>
        </w:rPr>
        <w:t xml:space="preserve"> </w:t>
      </w:r>
      <w:r w:rsidRPr="000160B1" w:rsidR="00513D26">
        <w:t>Belirten</w:t>
      </w:r>
      <w:r w:rsidRPr="000160B1" w:rsidR="00513D26">
        <w:rPr>
          <w:spacing w:val="12"/>
        </w:rPr>
        <w:t xml:space="preserve"> </w:t>
      </w:r>
      <w:r w:rsidRPr="000160B1" w:rsidR="00513D26">
        <w:t>Belge</w:t>
      </w:r>
    </w:p>
    <w:p w:rsidR="0090407E" w:rsidRPr="000160B1" w:rsidP="0090407E" w14:paraId="764450F9" w14:textId="77777777">
      <w:r w:rsidRPr="000160B1">
        <w:rPr>
          <w:noProof/>
        </w:rPr>
        <w:drawing>
          <wp:inline distT="0" distB="0" distL="0" distR="0">
            <wp:extent cx="200025" cy="200025"/>
            <wp:effectExtent l="0" t="0" r="0" b="0"/>
            <wp:docPr id="213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 w:rsidR="00513D26">
        <w:t xml:space="preserve"> 12: Adli Sicil Kaydını Gösterir Belge (E-devlet)</w:t>
      </w:r>
    </w:p>
    <w:p w:rsidR="0090407E" w:rsidRPr="000160B1" w:rsidP="0090407E" w14:paraId="35E345E9" w14:textId="77777777">
      <w:r w:rsidRPr="000160B1">
        <w:rPr>
          <w:noProof/>
          <w:position w:val="-10"/>
        </w:rPr>
        <w:drawing>
          <wp:inline distT="0" distB="0" distL="0" distR="0">
            <wp:extent cx="200025" cy="200025"/>
            <wp:effectExtent l="0" t="0" r="0" b="0"/>
            <wp:docPr id="214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0B1" w:rsidR="00513D26">
        <w:rPr>
          <w:noProof/>
          <w:position w:val="-10"/>
        </w:rPr>
        <w:t xml:space="preserve"> </w:t>
      </w:r>
      <w:r w:rsidRPr="000160B1" w:rsidR="00513D26">
        <w:t>13:</w:t>
      </w:r>
      <w:r w:rsidRPr="000160B1" w:rsidR="00513D26">
        <w:rPr>
          <w:spacing w:val="-5"/>
        </w:rPr>
        <w:t xml:space="preserve"> </w:t>
      </w:r>
      <w:r w:rsidRPr="000160B1" w:rsidR="00513D26">
        <w:t>Yerleşim</w:t>
      </w:r>
      <w:r w:rsidRPr="000160B1" w:rsidR="00513D26">
        <w:rPr>
          <w:spacing w:val="-3"/>
        </w:rPr>
        <w:t xml:space="preserve"> </w:t>
      </w:r>
      <w:r w:rsidRPr="000160B1" w:rsidR="00513D26">
        <w:t>Yeri</w:t>
      </w:r>
      <w:r w:rsidRPr="000160B1" w:rsidR="00513D26">
        <w:rPr>
          <w:spacing w:val="-4"/>
        </w:rPr>
        <w:t xml:space="preserve"> </w:t>
      </w:r>
      <w:r w:rsidRPr="000160B1" w:rsidR="00513D26">
        <w:t>ve</w:t>
      </w:r>
      <w:r w:rsidRPr="000160B1" w:rsidR="00513D26">
        <w:rPr>
          <w:spacing w:val="-5"/>
        </w:rPr>
        <w:t xml:space="preserve"> </w:t>
      </w:r>
      <w:r w:rsidRPr="000160B1" w:rsidR="00513D26">
        <w:t>Diğer</w:t>
      </w:r>
      <w:r w:rsidRPr="000160B1" w:rsidR="00513D26">
        <w:rPr>
          <w:spacing w:val="-4"/>
        </w:rPr>
        <w:t xml:space="preserve"> </w:t>
      </w:r>
      <w:r w:rsidRPr="000160B1" w:rsidR="00513D26">
        <w:t>Adres</w:t>
      </w:r>
      <w:r w:rsidRPr="000160B1" w:rsidR="00513D26">
        <w:rPr>
          <w:spacing w:val="-4"/>
        </w:rPr>
        <w:t xml:space="preserve"> </w:t>
      </w:r>
      <w:r w:rsidRPr="000160B1" w:rsidR="00513D26">
        <w:t>Belgesi</w:t>
      </w:r>
      <w:r w:rsidRPr="000160B1" w:rsidR="00513D26">
        <w:rPr>
          <w:spacing w:val="-4"/>
        </w:rPr>
        <w:t xml:space="preserve"> </w:t>
      </w:r>
      <w:r w:rsidRPr="000160B1" w:rsidR="00513D26">
        <w:t>(E-devlet)</w:t>
      </w:r>
    </w:p>
    <w:p w:rsidR="00513D26" w:rsidRPr="000160B1" w:rsidP="0090407E" w14:paraId="6AFDD362" w14:textId="77777777">
      <w:bookmarkStart w:id="4" w:name="_Hlk240903608"/>
      <w:r w:rsidRPr="000160B1">
        <w:rPr>
          <w:noProof/>
        </w:rPr>
        <w:drawing>
          <wp:inline distT="0" distB="0" distL="0" distR="0">
            <wp:extent cx="209550" cy="209550"/>
            <wp:effectExtent l="0" t="0" r="0" b="0"/>
            <wp:docPr id="1288439995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439995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 w:rsidRPr="000160B1">
        <w:t xml:space="preserve"> 14: Nüfus Cüzdanı Fotokopisi</w:t>
      </w:r>
    </w:p>
    <w:p w:rsidR="00513D26" w:rsidRPr="000160B1" w:rsidP="00513D26" w14:paraId="26A34B57" w14:textId="77777777">
      <w:pPr>
        <w:pStyle w:val="BodyText"/>
        <w:spacing w:before="20"/>
        <w:ind w:left="492"/>
      </w:pPr>
      <w:r w:rsidRPr="000160B1">
        <w:rPr>
          <w:noProof/>
        </w:rPr>
        <w:drawing>
          <wp:inline distT="0" distB="0" distL="0" distR="0">
            <wp:extent cx="209550" cy="209550"/>
            <wp:effectExtent l="0" t="0" r="0" b="0"/>
            <wp:docPr id="1413916316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916316" name="Picture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160B1">
        <w:t xml:space="preserve"> 15:</w:t>
      </w:r>
      <w:r w:rsidRPr="000160B1">
        <w:rPr>
          <w:spacing w:val="-4"/>
        </w:rPr>
        <w:t xml:space="preserve"> </w:t>
      </w:r>
      <w:r w:rsidRPr="000160B1">
        <w:t>4</w:t>
      </w:r>
      <w:r w:rsidRPr="000160B1">
        <w:rPr>
          <w:spacing w:val="-2"/>
        </w:rPr>
        <w:t xml:space="preserve"> </w:t>
      </w:r>
      <w:r w:rsidRPr="000160B1">
        <w:t>Adet</w:t>
      </w:r>
      <w:r w:rsidRPr="000160B1">
        <w:rPr>
          <w:spacing w:val="-1"/>
        </w:rPr>
        <w:t xml:space="preserve"> </w:t>
      </w:r>
      <w:r w:rsidRPr="000160B1">
        <w:t>Vesikalık</w:t>
      </w:r>
      <w:r w:rsidRPr="000160B1">
        <w:rPr>
          <w:spacing w:val="-1"/>
        </w:rPr>
        <w:t xml:space="preserve"> </w:t>
      </w:r>
      <w:r w:rsidRPr="000160B1">
        <w:rPr>
          <w:spacing w:val="-2"/>
        </w:rPr>
        <w:t>Fotoğraf</w:t>
      </w:r>
    </w:p>
    <w:p w:rsidR="00513D26" w:rsidRPr="000160B1" w:rsidP="0090407E" w14:paraId="618E2271" w14:textId="77777777"/>
    <w:p w:rsidR="00513D26" w:rsidRPr="000160B1" w:rsidP="0090407E" w14:paraId="24CC4116" w14:textId="77777777"/>
    <w:p w:rsidR="00513D26" w:rsidRPr="000160B1" w:rsidP="00513D26" w14:paraId="4AE9C262" w14:textId="77777777">
      <w:pPr>
        <w:pStyle w:val="BodyText"/>
        <w:tabs>
          <w:tab w:val="left" w:pos="6585"/>
          <w:tab w:val="left" w:pos="6930"/>
          <w:tab w:val="left" w:pos="8370"/>
        </w:tabs>
        <w:spacing w:before="56" w:line="381" w:lineRule="auto"/>
        <w:ind w:left="144" w:right="34"/>
      </w:pPr>
      <w:r w:rsidRPr="000160B1">
        <w:t>Başvuru</w:t>
      </w:r>
      <w:r w:rsidRPr="000160B1">
        <w:rPr>
          <w:spacing w:val="-13"/>
        </w:rPr>
        <w:t xml:space="preserve"> </w:t>
      </w:r>
      <w:r w:rsidRPr="000160B1">
        <w:t>Sahibinin Adı Soyadı:</w:t>
        <w:tab/>
        <w:t xml:space="preserve">Başvuruyu Alan İlgili Birim </w:t>
        <w:tab/>
        <w:tab/>
      </w:r>
    </w:p>
    <w:p w:rsidR="00513D26" w:rsidRPr="000160B1" w:rsidP="00513D26" w14:paraId="04D2F7D5" w14:textId="77777777">
      <w:pPr>
        <w:pStyle w:val="BodyText"/>
        <w:tabs>
          <w:tab w:val="left" w:pos="1103"/>
          <w:tab w:val="left" w:pos="6585"/>
        </w:tabs>
        <w:spacing w:before="3"/>
        <w:ind w:left="144"/>
      </w:pPr>
      <w:r w:rsidRPr="000160B1">
        <w:rPr>
          <w:spacing w:val="-2"/>
        </w:rPr>
        <w:t>İmzası</w:t>
      </w:r>
      <w:r w:rsidRPr="000160B1">
        <w:tab/>
      </w:r>
      <w:r w:rsidRPr="000160B1">
        <w:rPr>
          <w:spacing w:val="-10"/>
        </w:rPr>
        <w:t>:</w:t>
        <w:tab/>
        <w:t>Personeli Adı Soyadı:</w:t>
      </w:r>
    </w:p>
    <w:p w:rsidR="00513D26" w:rsidRPr="0090407E" w:rsidP="0090407E" w14:paraId="2C7A4BC5" w14:textId="77777777"/>
    <w:p w:rsidR="0090407E" w:rsidRPr="0090407E" w:rsidP="0090407E" w14:paraId="6AB9908B" w14:textId="77777777"/>
    <w:p w:rsidR="0090407E" w:rsidRPr="0090407E" w:rsidP="0090407E" w14:paraId="6BEB0560" w14:textId="77777777"/>
    <w:p w:rsidR="0090407E" w:rsidRPr="0090407E" w:rsidP="0090407E" w14:paraId="323A2EC2" w14:textId="77777777"/>
    <w:p w:rsidR="0090407E" w:rsidRPr="0090407E" w:rsidP="0090407E" w14:paraId="7D209E1E" w14:textId="77777777"/>
    <w:p w:rsidR="0090407E" w:rsidRPr="0090407E" w:rsidP="0090407E" w14:paraId="675ED656" w14:textId="77777777"/>
    <w:p w:rsidR="0090407E" w:rsidRPr="0090407E" w:rsidP="0090407E" w14:paraId="3C51A1BF" w14:textId="77777777"/>
    <w:p w:rsidR="0090407E" w:rsidRPr="0090407E" w:rsidP="0090407E" w14:paraId="22B6E392" w14:textId="77777777"/>
    <w:p w:rsidR="0090407E" w:rsidP="0090407E" w14:paraId="5D4520F1" w14:textId="77777777">
      <w:pPr>
        <w:rPr>
          <w:b/>
        </w:rPr>
      </w:pPr>
    </w:p>
    <w:p w:rsidR="0090407E" w:rsidRPr="0090407E" w:rsidP="0090407E" w14:paraId="400DB3A3" w14:textId="77777777">
      <w:pPr>
        <w:tabs>
          <w:tab w:val="left" w:pos="2304"/>
        </w:tabs>
      </w:pPr>
      <w:r>
        <w:tab/>
      </w:r>
    </w:p>
    <w:sectPr w:rsidSect="00E2058F">
      <w:headerReference w:type="default" r:id="rId8"/>
      <w:footerReference w:type="default" r:id="rId9"/>
      <w:pgSz w:w="11906" w:h="16838" w:code="9"/>
      <w:pgMar w:top="1134" w:right="851" w:bottom="567" w:left="851" w:header="426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7A2DE7" w:rsidP="007A2DE7" w14:paraId="3D922961" w14:textId="77777777">
    <w:pPr>
      <w:tabs>
        <w:tab w:val="center" w:pos="5102"/>
        <w:tab w:val="right" w:pos="10204"/>
      </w:tabs>
      <w:rPr>
        <w:sz w:val="18"/>
      </w:rPr>
    </w:pPr>
    <w:r w:rsidRPr="00804400">
      <w:rPr>
        <w:sz w:val="18"/>
      </w:rPr>
      <w:t>ANK-İKPDB-F229-</w:t>
    </w:r>
    <w:r w:rsidRPr="00804400">
      <w:rPr>
        <w:sz w:val="18"/>
      </w:rPr>
      <w:t xml:space="preserve"> R</w:t>
    </w:r>
    <w:r w:rsidRPr="00804400">
      <w:rPr>
        <w:sz w:val="18"/>
      </w:rPr>
      <w:t>0</w:t>
    </w:r>
    <w:r w:rsidRPr="00804400">
      <w:rPr>
        <w:sz w:val="18"/>
      </w:rPr>
      <w:tab/>
    </w:r>
    <w:r w:rsidRPr="0090407E" w:rsidR="0090407E">
      <w:rPr>
        <w:b/>
        <w:bCs/>
        <w:sz w:val="18"/>
      </w:rPr>
      <w:fldChar w:fldCharType="begin"/>
    </w:r>
    <w:r w:rsidRPr="0090407E" w:rsidR="0090407E">
      <w:rPr>
        <w:b/>
        <w:bCs/>
        <w:sz w:val="18"/>
      </w:rPr>
      <w:instrText>PAGE  \* Arabic  \* MERGEFORMAT</w:instrText>
    </w:r>
    <w:r w:rsidRPr="0090407E" w:rsidR="0090407E">
      <w:rPr>
        <w:b/>
        <w:bCs/>
        <w:sz w:val="18"/>
      </w:rPr>
      <w:fldChar w:fldCharType="separate"/>
    </w:r>
    <w:r w:rsidRPr="0090407E" w:rsidR="0090407E">
      <w:rPr>
        <w:b/>
        <w:bCs/>
        <w:sz w:val="18"/>
      </w:rPr>
      <w:t>1</w:t>
    </w:r>
    <w:r w:rsidRPr="0090407E" w:rsidR="0090407E">
      <w:rPr>
        <w:b/>
        <w:bCs/>
        <w:sz w:val="18"/>
      </w:rPr>
      <w:fldChar w:fldCharType="end"/>
    </w:r>
    <w:r w:rsidRPr="0090407E" w:rsidR="0090407E">
      <w:rPr>
        <w:sz w:val="18"/>
      </w:rPr>
      <w:t xml:space="preserve"> / </w:t>
    </w:r>
    <w:r w:rsidRPr="0090407E" w:rsidR="0090407E">
      <w:rPr>
        <w:b/>
        <w:bCs/>
        <w:sz w:val="18"/>
      </w:rPr>
      <w:fldChar w:fldCharType="begin"/>
    </w:r>
    <w:r w:rsidRPr="0090407E" w:rsidR="0090407E">
      <w:rPr>
        <w:b/>
        <w:bCs/>
        <w:sz w:val="18"/>
      </w:rPr>
      <w:instrText>NUMPAGES  \* Arabic  \* MERGEFORMAT</w:instrText>
    </w:r>
    <w:r w:rsidRPr="0090407E" w:rsidR="0090407E">
      <w:rPr>
        <w:b/>
        <w:bCs/>
        <w:sz w:val="18"/>
      </w:rPr>
      <w:fldChar w:fldCharType="separate"/>
    </w:r>
    <w:r w:rsidRPr="0090407E" w:rsidR="0090407E">
      <w:rPr>
        <w:b/>
        <w:bCs/>
        <w:sz w:val="18"/>
      </w:rPr>
      <w:t>2</w:t>
    </w:r>
    <w:r w:rsidRPr="0090407E" w:rsidR="0090407E">
      <w:rPr>
        <w:b/>
        <w:bCs/>
        <w:sz w:val="18"/>
      </w:rPr>
      <w:fldChar w:fldCharType="end"/>
    </w:r>
    <w:r w:rsidRPr="00804400">
      <w:rPr>
        <w:sz w:val="18"/>
      </w:rPr>
      <w:t xml:space="preserve">      </w:t>
      <w:tab/>
    </w:r>
    <w:r w:rsidRPr="00804400">
      <w:rPr>
        <w:sz w:val="18"/>
      </w:rPr>
      <w:t>22.09.2026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3004" w:rsidRPr="005B1F12" w:rsidP="005B1F12" w14:paraId="262A569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-234950</wp:posOffset>
          </wp:positionH>
          <wp:positionV relativeFrom="paragraph">
            <wp:posOffset>-135255</wp:posOffset>
          </wp:positionV>
          <wp:extent cx="1681480" cy="581025"/>
          <wp:effectExtent l="0" t="0" r="0" b="0"/>
          <wp:wrapNone/>
          <wp:docPr id="1" name="Resim 3" descr="metin, yazı tipi, logo, beyaz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3" descr="metin, yazı tipi, logo, beyaz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148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32.25pt" o:bullet="t">
        <v:imagedata r:id="rId1" o:title=""/>
      </v:shape>
    </w:pict>
  </w:numPicBullet>
  <w:numPicBullet w:numPicBulletId="1">
    <w:pict>
      <v:shape id="_x0000_i1026" type="#_x0000_t75" style="width:32.25pt;height:31.5pt" o:bullet="t">
        <v:imagedata r:id="rId2" o:title=""/>
      </v:shape>
    </w:pict>
  </w:numPicBullet>
  <w:abstractNum w:abstractNumId="0">
    <w:nsid w:val="0A0E6131"/>
    <w:multiLevelType w:val="singleLevel"/>
    <w:tmpl w:val="9A0E8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A2F6A9B"/>
    <w:multiLevelType w:val="hybridMultilevel"/>
    <w:tmpl w:val="FEE667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D26EB"/>
    <w:multiLevelType w:val="hybridMultilevel"/>
    <w:tmpl w:val="3F84F44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B6387"/>
    <w:multiLevelType w:val="hybridMultilevel"/>
    <w:tmpl w:val="EE527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B7DDF"/>
    <w:multiLevelType w:val="hybridMultilevel"/>
    <w:tmpl w:val="21365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41565"/>
    <w:multiLevelType w:val="hybridMultilevel"/>
    <w:tmpl w:val="F56825FC"/>
    <w:lvl w:ilvl="0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9BF784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BE4273F"/>
    <w:multiLevelType w:val="hybridMultilevel"/>
    <w:tmpl w:val="A496BD7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523327C"/>
    <w:multiLevelType w:val="hybridMultilevel"/>
    <w:tmpl w:val="A87AD172"/>
    <w:lvl w:ilvl="0">
      <w:start w:val="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A231CB8"/>
    <w:multiLevelType w:val="hybridMultilevel"/>
    <w:tmpl w:val="84C4EDC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1290EB8"/>
    <w:multiLevelType w:val="hybridMultilevel"/>
    <w:tmpl w:val="CDFE1FE8"/>
    <w:lvl w:ilvl="0">
      <w:start w:val="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7C16B6D"/>
    <w:multiLevelType w:val="hybridMultilevel"/>
    <w:tmpl w:val="AC781AFC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  <w:sz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061270">
    <w:abstractNumId w:val="0"/>
  </w:num>
  <w:num w:numId="2" w16cid:durableId="908029577">
    <w:abstractNumId w:val="6"/>
  </w:num>
  <w:num w:numId="3" w16cid:durableId="1452358423">
    <w:abstractNumId w:val="1"/>
  </w:num>
  <w:num w:numId="4" w16cid:durableId="524565602">
    <w:abstractNumId w:val="4"/>
  </w:num>
  <w:num w:numId="5" w16cid:durableId="1282692663">
    <w:abstractNumId w:val="11"/>
  </w:num>
  <w:num w:numId="6" w16cid:durableId="1099982651">
    <w:abstractNumId w:val="5"/>
  </w:num>
  <w:num w:numId="7" w16cid:durableId="2142385321">
    <w:abstractNumId w:val="8"/>
  </w:num>
  <w:num w:numId="8" w16cid:durableId="1958482151">
    <w:abstractNumId w:val="10"/>
  </w:num>
  <w:num w:numId="9" w16cid:durableId="559947332">
    <w:abstractNumId w:val="2"/>
  </w:num>
  <w:num w:numId="10" w16cid:durableId="1480882798">
    <w:abstractNumId w:val="3"/>
  </w:num>
  <w:num w:numId="11" w16cid:durableId="460615958">
    <w:abstractNumId w:val="9"/>
  </w:num>
  <w:num w:numId="12" w16cid:durableId="363412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29"/>
    <w:rsid w:val="0000543C"/>
    <w:rsid w:val="00013263"/>
    <w:rsid w:val="00015D6E"/>
    <w:rsid w:val="000160B1"/>
    <w:rsid w:val="00022F20"/>
    <w:rsid w:val="00026EB0"/>
    <w:rsid w:val="00036055"/>
    <w:rsid w:val="0003682F"/>
    <w:rsid w:val="00051CFE"/>
    <w:rsid w:val="000566FF"/>
    <w:rsid w:val="0007286E"/>
    <w:rsid w:val="00097A1C"/>
    <w:rsid w:val="000A18A5"/>
    <w:rsid w:val="000C4827"/>
    <w:rsid w:val="000C5DC6"/>
    <w:rsid w:val="000D2100"/>
    <w:rsid w:val="000D60B6"/>
    <w:rsid w:val="000E3617"/>
    <w:rsid w:val="000E3FCA"/>
    <w:rsid w:val="000E454E"/>
    <w:rsid w:val="000E5657"/>
    <w:rsid w:val="000F7F89"/>
    <w:rsid w:val="00100FFA"/>
    <w:rsid w:val="00101A45"/>
    <w:rsid w:val="00103449"/>
    <w:rsid w:val="00105463"/>
    <w:rsid w:val="001139E9"/>
    <w:rsid w:val="00114AE2"/>
    <w:rsid w:val="0014018F"/>
    <w:rsid w:val="0015072D"/>
    <w:rsid w:val="00150FF5"/>
    <w:rsid w:val="00162072"/>
    <w:rsid w:val="001674F7"/>
    <w:rsid w:val="00195DC5"/>
    <w:rsid w:val="001A47E0"/>
    <w:rsid w:val="001B575E"/>
    <w:rsid w:val="001C08D7"/>
    <w:rsid w:val="001D42AF"/>
    <w:rsid w:val="001F296A"/>
    <w:rsid w:val="002029E8"/>
    <w:rsid w:val="0020408D"/>
    <w:rsid w:val="00205BD8"/>
    <w:rsid w:val="00206332"/>
    <w:rsid w:val="00235CC8"/>
    <w:rsid w:val="00240D48"/>
    <w:rsid w:val="00241FE4"/>
    <w:rsid w:val="00243084"/>
    <w:rsid w:val="00243146"/>
    <w:rsid w:val="00243503"/>
    <w:rsid w:val="002439D4"/>
    <w:rsid w:val="0024403E"/>
    <w:rsid w:val="002445F1"/>
    <w:rsid w:val="00244CC5"/>
    <w:rsid w:val="002471FC"/>
    <w:rsid w:val="002517DA"/>
    <w:rsid w:val="0027689A"/>
    <w:rsid w:val="00280D90"/>
    <w:rsid w:val="00290551"/>
    <w:rsid w:val="00294A0D"/>
    <w:rsid w:val="002D2E40"/>
    <w:rsid w:val="002D64B9"/>
    <w:rsid w:val="00320783"/>
    <w:rsid w:val="00325675"/>
    <w:rsid w:val="00325DD3"/>
    <w:rsid w:val="00346C41"/>
    <w:rsid w:val="003563C0"/>
    <w:rsid w:val="00375289"/>
    <w:rsid w:val="003808E0"/>
    <w:rsid w:val="003871DB"/>
    <w:rsid w:val="00391901"/>
    <w:rsid w:val="00393614"/>
    <w:rsid w:val="00394FB9"/>
    <w:rsid w:val="003A0E25"/>
    <w:rsid w:val="003A7775"/>
    <w:rsid w:val="003C2300"/>
    <w:rsid w:val="003D16C8"/>
    <w:rsid w:val="003E0A05"/>
    <w:rsid w:val="003E6E9D"/>
    <w:rsid w:val="003F51B1"/>
    <w:rsid w:val="00417733"/>
    <w:rsid w:val="0042624D"/>
    <w:rsid w:val="00432A29"/>
    <w:rsid w:val="00434A74"/>
    <w:rsid w:val="00435362"/>
    <w:rsid w:val="004465C5"/>
    <w:rsid w:val="0046053D"/>
    <w:rsid w:val="00460FC2"/>
    <w:rsid w:val="00464869"/>
    <w:rsid w:val="00473004"/>
    <w:rsid w:val="00476AED"/>
    <w:rsid w:val="00481540"/>
    <w:rsid w:val="004918AB"/>
    <w:rsid w:val="00492010"/>
    <w:rsid w:val="00492DE5"/>
    <w:rsid w:val="00494404"/>
    <w:rsid w:val="00497FC9"/>
    <w:rsid w:val="004B6B5A"/>
    <w:rsid w:val="004D2076"/>
    <w:rsid w:val="004D4CCE"/>
    <w:rsid w:val="004E43F9"/>
    <w:rsid w:val="004E71A7"/>
    <w:rsid w:val="0050083C"/>
    <w:rsid w:val="00513D26"/>
    <w:rsid w:val="00514A4D"/>
    <w:rsid w:val="005246A4"/>
    <w:rsid w:val="00540AC7"/>
    <w:rsid w:val="0054406E"/>
    <w:rsid w:val="00550B80"/>
    <w:rsid w:val="005650EA"/>
    <w:rsid w:val="00567190"/>
    <w:rsid w:val="00577486"/>
    <w:rsid w:val="00595CD4"/>
    <w:rsid w:val="005A066E"/>
    <w:rsid w:val="005A5851"/>
    <w:rsid w:val="005B1F12"/>
    <w:rsid w:val="005B6C32"/>
    <w:rsid w:val="005D4024"/>
    <w:rsid w:val="005E08A4"/>
    <w:rsid w:val="005E42A5"/>
    <w:rsid w:val="005E60DE"/>
    <w:rsid w:val="005F4092"/>
    <w:rsid w:val="005F4EC0"/>
    <w:rsid w:val="006008DD"/>
    <w:rsid w:val="0060505C"/>
    <w:rsid w:val="00626C09"/>
    <w:rsid w:val="006353C9"/>
    <w:rsid w:val="006360F0"/>
    <w:rsid w:val="006548C0"/>
    <w:rsid w:val="00656EC4"/>
    <w:rsid w:val="006624FF"/>
    <w:rsid w:val="00666861"/>
    <w:rsid w:val="00670321"/>
    <w:rsid w:val="0067679F"/>
    <w:rsid w:val="00683B0F"/>
    <w:rsid w:val="006A5FFD"/>
    <w:rsid w:val="006A6C8A"/>
    <w:rsid w:val="006A7E36"/>
    <w:rsid w:val="006C3A38"/>
    <w:rsid w:val="006D2329"/>
    <w:rsid w:val="006D297F"/>
    <w:rsid w:val="006D402D"/>
    <w:rsid w:val="006D6BD8"/>
    <w:rsid w:val="007063C7"/>
    <w:rsid w:val="00715750"/>
    <w:rsid w:val="007160AB"/>
    <w:rsid w:val="00717781"/>
    <w:rsid w:val="00725EB8"/>
    <w:rsid w:val="00732035"/>
    <w:rsid w:val="0073468A"/>
    <w:rsid w:val="0073531D"/>
    <w:rsid w:val="00752A02"/>
    <w:rsid w:val="0075391D"/>
    <w:rsid w:val="00754BF7"/>
    <w:rsid w:val="00767740"/>
    <w:rsid w:val="0078012D"/>
    <w:rsid w:val="007829E8"/>
    <w:rsid w:val="007A1B42"/>
    <w:rsid w:val="007A2DE7"/>
    <w:rsid w:val="007B1E87"/>
    <w:rsid w:val="007B6C10"/>
    <w:rsid w:val="007B7468"/>
    <w:rsid w:val="007C10BC"/>
    <w:rsid w:val="007C4248"/>
    <w:rsid w:val="007C51C2"/>
    <w:rsid w:val="007C63C5"/>
    <w:rsid w:val="007E70D7"/>
    <w:rsid w:val="007F01F8"/>
    <w:rsid w:val="007F260B"/>
    <w:rsid w:val="007F6A01"/>
    <w:rsid w:val="007F788E"/>
    <w:rsid w:val="00804400"/>
    <w:rsid w:val="008074C7"/>
    <w:rsid w:val="00821D53"/>
    <w:rsid w:val="008314CA"/>
    <w:rsid w:val="00840F96"/>
    <w:rsid w:val="008561F4"/>
    <w:rsid w:val="00857574"/>
    <w:rsid w:val="0086453E"/>
    <w:rsid w:val="008708FC"/>
    <w:rsid w:val="008736A4"/>
    <w:rsid w:val="0088273F"/>
    <w:rsid w:val="00883031"/>
    <w:rsid w:val="008B2F5D"/>
    <w:rsid w:val="008B4160"/>
    <w:rsid w:val="008C0FDB"/>
    <w:rsid w:val="008C323C"/>
    <w:rsid w:val="008C3565"/>
    <w:rsid w:val="008D165C"/>
    <w:rsid w:val="008F2623"/>
    <w:rsid w:val="008F561C"/>
    <w:rsid w:val="008F7931"/>
    <w:rsid w:val="0090407E"/>
    <w:rsid w:val="009149CD"/>
    <w:rsid w:val="00916101"/>
    <w:rsid w:val="00916B91"/>
    <w:rsid w:val="00921BD4"/>
    <w:rsid w:val="00936F25"/>
    <w:rsid w:val="00941F4B"/>
    <w:rsid w:val="00942DCB"/>
    <w:rsid w:val="0095077C"/>
    <w:rsid w:val="00953109"/>
    <w:rsid w:val="00953E92"/>
    <w:rsid w:val="00974342"/>
    <w:rsid w:val="009772C6"/>
    <w:rsid w:val="009A1D4C"/>
    <w:rsid w:val="009A3A4C"/>
    <w:rsid w:val="009B57A8"/>
    <w:rsid w:val="009C0BFF"/>
    <w:rsid w:val="009C1203"/>
    <w:rsid w:val="009D4ACB"/>
    <w:rsid w:val="009F184A"/>
    <w:rsid w:val="009F47F9"/>
    <w:rsid w:val="009F6F7D"/>
    <w:rsid w:val="009F7DE7"/>
    <w:rsid w:val="00A049A3"/>
    <w:rsid w:val="00A06A8C"/>
    <w:rsid w:val="00A077E6"/>
    <w:rsid w:val="00A10F5F"/>
    <w:rsid w:val="00A134C2"/>
    <w:rsid w:val="00A262F7"/>
    <w:rsid w:val="00A3779C"/>
    <w:rsid w:val="00A42981"/>
    <w:rsid w:val="00A5073A"/>
    <w:rsid w:val="00A5133E"/>
    <w:rsid w:val="00A518D9"/>
    <w:rsid w:val="00A53145"/>
    <w:rsid w:val="00A541CD"/>
    <w:rsid w:val="00A66707"/>
    <w:rsid w:val="00A703AC"/>
    <w:rsid w:val="00A70A0D"/>
    <w:rsid w:val="00A71449"/>
    <w:rsid w:val="00A8550A"/>
    <w:rsid w:val="00A8641B"/>
    <w:rsid w:val="00A86FBD"/>
    <w:rsid w:val="00A87571"/>
    <w:rsid w:val="00A90D73"/>
    <w:rsid w:val="00A92D49"/>
    <w:rsid w:val="00A9313E"/>
    <w:rsid w:val="00AA5BB3"/>
    <w:rsid w:val="00AB3653"/>
    <w:rsid w:val="00AC16E1"/>
    <w:rsid w:val="00AC657C"/>
    <w:rsid w:val="00AE5DCF"/>
    <w:rsid w:val="00AE6E9B"/>
    <w:rsid w:val="00AF7009"/>
    <w:rsid w:val="00B045AF"/>
    <w:rsid w:val="00B133C3"/>
    <w:rsid w:val="00B32677"/>
    <w:rsid w:val="00B36B5E"/>
    <w:rsid w:val="00B37417"/>
    <w:rsid w:val="00B51EFC"/>
    <w:rsid w:val="00B55A94"/>
    <w:rsid w:val="00B645AE"/>
    <w:rsid w:val="00B64B1E"/>
    <w:rsid w:val="00B71184"/>
    <w:rsid w:val="00B85D54"/>
    <w:rsid w:val="00B9471D"/>
    <w:rsid w:val="00BA00F1"/>
    <w:rsid w:val="00BB43E3"/>
    <w:rsid w:val="00BB78EC"/>
    <w:rsid w:val="00BC0281"/>
    <w:rsid w:val="00BC1E6C"/>
    <w:rsid w:val="00BD6C14"/>
    <w:rsid w:val="00BF1056"/>
    <w:rsid w:val="00C0306F"/>
    <w:rsid w:val="00C04426"/>
    <w:rsid w:val="00C23D7D"/>
    <w:rsid w:val="00C274A2"/>
    <w:rsid w:val="00C27833"/>
    <w:rsid w:val="00C3397A"/>
    <w:rsid w:val="00C34F7B"/>
    <w:rsid w:val="00C502A3"/>
    <w:rsid w:val="00C54854"/>
    <w:rsid w:val="00C62F44"/>
    <w:rsid w:val="00C87E10"/>
    <w:rsid w:val="00C95EC7"/>
    <w:rsid w:val="00C97D12"/>
    <w:rsid w:val="00CA256B"/>
    <w:rsid w:val="00CA37FB"/>
    <w:rsid w:val="00CA6396"/>
    <w:rsid w:val="00CB63BC"/>
    <w:rsid w:val="00CB6CB9"/>
    <w:rsid w:val="00CC4514"/>
    <w:rsid w:val="00CC6ABC"/>
    <w:rsid w:val="00CC7182"/>
    <w:rsid w:val="00CD0231"/>
    <w:rsid w:val="00D079A7"/>
    <w:rsid w:val="00D14A8F"/>
    <w:rsid w:val="00D163DE"/>
    <w:rsid w:val="00D23AB5"/>
    <w:rsid w:val="00D313F8"/>
    <w:rsid w:val="00D329E6"/>
    <w:rsid w:val="00D3314F"/>
    <w:rsid w:val="00D4776E"/>
    <w:rsid w:val="00D527DB"/>
    <w:rsid w:val="00D6295C"/>
    <w:rsid w:val="00D713D7"/>
    <w:rsid w:val="00D74842"/>
    <w:rsid w:val="00D759F9"/>
    <w:rsid w:val="00D841A1"/>
    <w:rsid w:val="00D872BE"/>
    <w:rsid w:val="00D937C8"/>
    <w:rsid w:val="00DA0064"/>
    <w:rsid w:val="00DA41CE"/>
    <w:rsid w:val="00DA4525"/>
    <w:rsid w:val="00DA67DA"/>
    <w:rsid w:val="00DB0E7B"/>
    <w:rsid w:val="00DD1168"/>
    <w:rsid w:val="00DD227F"/>
    <w:rsid w:val="00DD2451"/>
    <w:rsid w:val="00DE1E09"/>
    <w:rsid w:val="00DE2EF3"/>
    <w:rsid w:val="00DE719B"/>
    <w:rsid w:val="00DF58E4"/>
    <w:rsid w:val="00E01153"/>
    <w:rsid w:val="00E16E96"/>
    <w:rsid w:val="00E2058F"/>
    <w:rsid w:val="00E232E4"/>
    <w:rsid w:val="00E31F03"/>
    <w:rsid w:val="00E32082"/>
    <w:rsid w:val="00E35B20"/>
    <w:rsid w:val="00E462BC"/>
    <w:rsid w:val="00E60585"/>
    <w:rsid w:val="00E73143"/>
    <w:rsid w:val="00E87AAC"/>
    <w:rsid w:val="00E93E3E"/>
    <w:rsid w:val="00EC19A4"/>
    <w:rsid w:val="00EF3681"/>
    <w:rsid w:val="00EF66C6"/>
    <w:rsid w:val="00F03331"/>
    <w:rsid w:val="00F04341"/>
    <w:rsid w:val="00F05429"/>
    <w:rsid w:val="00F10706"/>
    <w:rsid w:val="00F13B70"/>
    <w:rsid w:val="00F25F8D"/>
    <w:rsid w:val="00F306A6"/>
    <w:rsid w:val="00F32CA3"/>
    <w:rsid w:val="00F373FF"/>
    <w:rsid w:val="00F37531"/>
    <w:rsid w:val="00F444F2"/>
    <w:rsid w:val="00F46899"/>
    <w:rsid w:val="00F50E1B"/>
    <w:rsid w:val="00F5544D"/>
    <w:rsid w:val="00F57C1C"/>
    <w:rsid w:val="00F60E39"/>
    <w:rsid w:val="00F72115"/>
    <w:rsid w:val="00F73EEA"/>
    <w:rsid w:val="00F845FC"/>
    <w:rsid w:val="00FA5720"/>
    <w:rsid w:val="00FD510A"/>
    <w:rsid w:val="00FF22CA"/>
    <w:rsid w:val="00FF649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B27701"/>
  <w15:chartTrackingRefBased/>
  <w15:docId w15:val="{8AFFD983-EF11-4561-897F-771A98FA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13D2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ind w:left="1416" w:firstLine="708"/>
      <w:outlineLvl w:val="0"/>
    </w:pPr>
    <w:rPr>
      <w:rFonts w:ascii="Arial" w:hAnsi="Arial"/>
      <w:b/>
      <w:sz w:val="28"/>
      <w:lang w:val="en-US"/>
    </w:rPr>
  </w:style>
  <w:style w:type="paragraph" w:styleId="Heading2">
    <w:name w:val="heading 2"/>
    <w:basedOn w:val="Normal"/>
    <w:next w:val="Normal"/>
    <w:link w:val="Balk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 Narrow" w:hAnsi="Arial Narrow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 w:cs="Tahom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onMetniChar"/>
    <w:rsid w:val="00921B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loonText"/>
    <w:rsid w:val="00921BD4"/>
    <w:rPr>
      <w:rFonts w:ascii="Tahoma" w:hAnsi="Tahoma" w:cs="Tahoma"/>
      <w:sz w:val="16"/>
      <w:szCs w:val="16"/>
    </w:rPr>
  </w:style>
  <w:style w:type="character" w:customStyle="1" w:styleId="Balk2Char">
    <w:name w:val="Başlık 2 Char"/>
    <w:link w:val="Heading2"/>
    <w:rsid w:val="002471FC"/>
    <w:rPr>
      <w:b/>
      <w:sz w:val="24"/>
    </w:rPr>
  </w:style>
  <w:style w:type="paragraph" w:styleId="ListParagraph">
    <w:name w:val="List Paragraph"/>
    <w:basedOn w:val="Normal"/>
    <w:uiPriority w:val="34"/>
    <w:qFormat/>
    <w:rsid w:val="007F788E"/>
    <w:pPr>
      <w:spacing w:after="160" w:line="259" w:lineRule="auto"/>
      <w:ind w:left="720"/>
      <w:contextualSpacing/>
    </w:pPr>
  </w:style>
  <w:style w:type="character" w:styleId="Emphasis">
    <w:name w:val="Emphasis"/>
    <w:uiPriority w:val="20"/>
    <w:qFormat/>
    <w:rsid w:val="00B85D54"/>
    <w:rPr>
      <w:i/>
      <w:iCs/>
    </w:rPr>
  </w:style>
  <w:style w:type="table" w:customStyle="1" w:styleId="TableNormal0">
    <w:name w:val="Table Normal_0"/>
    <w:uiPriority w:val="2"/>
    <w:semiHidden/>
    <w:unhideWhenUsed/>
    <w:qFormat/>
    <w:rsid w:val="00513D2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GvdeMetniChar"/>
    <w:uiPriority w:val="1"/>
    <w:qFormat/>
    <w:rsid w:val="00513D26"/>
  </w:style>
  <w:style w:type="character" w:customStyle="1" w:styleId="GvdeMetniChar">
    <w:name w:val="Gövde Metni Char"/>
    <w:basedOn w:val="DefaultParagraphFont"/>
    <w:link w:val="BodyText"/>
    <w:uiPriority w:val="1"/>
    <w:rsid w:val="00513D26"/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13D26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ve.erkani\Desktop\&#214;&#287;retim%20G&#246;revlisi%20Ba&#351;vuru%20Dilek&#231;esi.dotx" TargetMode="Externa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3FB39-83ED-4269-B63E-16328A77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Öğretim Görevlisi Başvuru Dilekçesi.dotx</Template>
  <TotalTime>5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TOPLANTI  TUTANAĞI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  TUTANAĞI</dc:title>
  <dc:creator>Merve ERKANİ</dc:creator>
  <cp:lastModifiedBy>Şüheda Nisa APAYDIN</cp:lastModifiedBy>
  <cp:revision>4</cp:revision>
  <cp:lastPrinted>2017-07-03T07:59:00Z</cp:lastPrinted>
  <dcterms:created xsi:type="dcterms:W3CDTF">2026-09-21T14:39:00Z</dcterms:created>
  <dcterms:modified xsi:type="dcterms:W3CDTF">2026-09-22T07:35:00Z</dcterms:modified>
</cp:coreProperties>
</file>