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D41D48" w:rsidRPr="00F96C52" w:rsidP="00D41D48" w14:paraId="124952FD" w14:textId="77777777">
      <w:pPr>
        <w:jc w:val="center"/>
        <w:rPr>
          <w:rFonts w:ascii="Calibri" w:hAnsi="Calibri" w:cs="Calibri"/>
          <w:b/>
          <w:sz w:val="22"/>
          <w:szCs w:val="22"/>
        </w:rPr>
      </w:pPr>
      <w:r w:rsidRPr="00F96C52">
        <w:rPr>
          <w:rFonts w:ascii="Calibri" w:hAnsi="Calibri" w:cs="Calibri"/>
          <w:b/>
          <w:sz w:val="22"/>
          <w:szCs w:val="22"/>
        </w:rPr>
        <w:t>T.C.</w:t>
      </w:r>
    </w:p>
    <w:p w:rsidR="00D41D48" w:rsidRPr="00F96C52" w:rsidP="00D41D48" w14:paraId="22016D75" w14:textId="77777777">
      <w:pPr>
        <w:jc w:val="center"/>
        <w:rPr>
          <w:rFonts w:ascii="Calibri" w:hAnsi="Calibri" w:cs="Calibri"/>
          <w:b/>
          <w:sz w:val="22"/>
          <w:szCs w:val="22"/>
        </w:rPr>
      </w:pPr>
      <w:r w:rsidRPr="00F96C52">
        <w:rPr>
          <w:rFonts w:ascii="Calibri" w:hAnsi="Calibri" w:cs="Calibri"/>
          <w:b/>
          <w:sz w:val="22"/>
          <w:szCs w:val="22"/>
        </w:rPr>
        <w:t>ANKARA MEDİPOL ÜNİVERSİTESİ REKTÖRLÜĞÜNE</w:t>
      </w:r>
    </w:p>
    <w:p w:rsidR="00D41D48" w:rsidRPr="00F96C52" w:rsidP="00D41D48" w14:paraId="2BD0E82A" w14:textId="77777777">
      <w:pPr>
        <w:jc w:val="center"/>
        <w:rPr>
          <w:rFonts w:ascii="Calibri" w:hAnsi="Calibri" w:cs="Calibri"/>
          <w:b/>
          <w:sz w:val="22"/>
          <w:szCs w:val="22"/>
        </w:rPr>
      </w:pPr>
      <w:r w:rsidRPr="00F96C52">
        <w:rPr>
          <w:rFonts w:ascii="Calibri" w:hAnsi="Calibri" w:cs="Calibri"/>
          <w:b/>
          <w:sz w:val="22"/>
          <w:szCs w:val="22"/>
        </w:rPr>
        <w:t>(İnsan Kaynakları ve Planlama Daire Başkanlığı)</w:t>
      </w:r>
    </w:p>
    <w:p w:rsidR="00D41D48" w:rsidRPr="00F96C52" w:rsidP="00D41D48" w14:paraId="086751C0" w14:textId="77777777">
      <w:pPr>
        <w:jc w:val="both"/>
        <w:rPr>
          <w:rFonts w:ascii="Calibri" w:hAnsi="Calibri" w:cs="Calibri"/>
          <w:sz w:val="22"/>
          <w:szCs w:val="22"/>
        </w:rPr>
      </w:pPr>
      <w:r w:rsidRPr="00F96C52">
        <w:rPr>
          <w:rFonts w:ascii="Calibri" w:hAnsi="Calibri" w:cs="Calibri"/>
          <w:b/>
          <w:sz w:val="22"/>
          <w:szCs w:val="22"/>
        </w:rPr>
        <w:tab/>
      </w:r>
      <w:r w:rsidRPr="00F96C52">
        <w:rPr>
          <w:rFonts w:ascii="Calibri" w:hAnsi="Calibri" w:cs="Calibri"/>
          <w:sz w:val="22"/>
          <w:szCs w:val="22"/>
        </w:rPr>
        <w:t>Ankara Medipol Üniversitesi Rektörlüğü’nün aşağıda belirtilen birimi için ilan edilen Profesör kadrosuna başvurmak istiyorum. İlanda belirtilen şartları taşımakta olup istenilen belgeler ekte sunulmuştur.</w:t>
      </w:r>
    </w:p>
    <w:p w:rsidR="00D41D48" w:rsidRPr="00F96C52" w:rsidP="00D41D48" w14:paraId="7EB7F8F4" w14:textId="77777777">
      <w:pPr>
        <w:jc w:val="both"/>
        <w:rPr>
          <w:rFonts w:ascii="Calibri" w:hAnsi="Calibri" w:cs="Calibri"/>
          <w:sz w:val="22"/>
          <w:szCs w:val="22"/>
        </w:rPr>
      </w:pPr>
      <w:r w:rsidRPr="00F96C52">
        <w:rPr>
          <w:rFonts w:ascii="Calibri" w:hAnsi="Calibri" w:cs="Calibri"/>
          <w:sz w:val="22"/>
          <w:szCs w:val="22"/>
        </w:rPr>
        <w:t xml:space="preserve">               Gereğini arz ederim.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5"/>
        <w:gridCol w:w="3544"/>
        <w:gridCol w:w="4082"/>
      </w:tblGrid>
      <w:tr w14:paraId="313A8B14" w14:textId="77777777" w:rsidTr="007A33CE">
        <w:tblPrEx>
          <w:tblW w:w="0" w:type="auto"/>
          <w:tblInd w:w="39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00"/>
        </w:trPr>
        <w:tc>
          <w:tcPr>
            <w:tcW w:w="9781" w:type="dxa"/>
            <w:gridSpan w:val="3"/>
          </w:tcPr>
          <w:p w:rsidR="00D41D48" w:rsidRPr="00F96C52" w:rsidP="007A33CE" w14:paraId="72D6B068" w14:textId="7777777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KİMLİK BİLGİLERİ</w:t>
            </w:r>
          </w:p>
        </w:tc>
      </w:tr>
      <w:tr w14:paraId="00899ABB" w14:textId="77777777" w:rsidTr="007A33CE">
        <w:tblPrEx>
          <w:tblW w:w="0" w:type="auto"/>
          <w:tblInd w:w="392" w:type="dxa"/>
          <w:tblLook w:val="04A0"/>
        </w:tblPrEx>
        <w:trPr>
          <w:trHeight w:val="390"/>
        </w:trPr>
        <w:tc>
          <w:tcPr>
            <w:tcW w:w="2155" w:type="dxa"/>
          </w:tcPr>
          <w:p w:rsidR="00D41D48" w:rsidRPr="00F96C52" w:rsidP="007A33CE" w14:paraId="2DF65D80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T.C. Kimlik No</w:t>
            </w:r>
          </w:p>
        </w:tc>
        <w:tc>
          <w:tcPr>
            <w:tcW w:w="3544" w:type="dxa"/>
          </w:tcPr>
          <w:p w:rsidR="00D41D48" w:rsidRPr="00F96C52" w:rsidP="007A33CE" w14:paraId="5F6DCC2B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 w:val="restart"/>
          </w:tcPr>
          <w:p w:rsidR="00D41D48" w:rsidRPr="00F96C52" w:rsidP="007A33CE" w14:paraId="123E7134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Tebligat Adresi:</w:t>
            </w:r>
          </w:p>
        </w:tc>
      </w:tr>
      <w:tr w14:paraId="22F62B73" w14:textId="77777777" w:rsidTr="007A33CE">
        <w:tblPrEx>
          <w:tblW w:w="0" w:type="auto"/>
          <w:tblInd w:w="392" w:type="dxa"/>
          <w:tblLook w:val="04A0"/>
        </w:tblPrEx>
        <w:trPr>
          <w:trHeight w:val="438"/>
        </w:trPr>
        <w:tc>
          <w:tcPr>
            <w:tcW w:w="2155" w:type="dxa"/>
          </w:tcPr>
          <w:p w:rsidR="00D41D48" w:rsidRPr="00F96C52" w:rsidP="007A33CE" w14:paraId="3A01AC4F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Adı ve Soyadı</w:t>
            </w:r>
          </w:p>
        </w:tc>
        <w:tc>
          <w:tcPr>
            <w:tcW w:w="3544" w:type="dxa"/>
          </w:tcPr>
          <w:p w:rsidR="00D41D48" w:rsidRPr="00F96C52" w:rsidP="007A33CE" w14:paraId="6D3C2B43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:rsidR="00D41D48" w:rsidRPr="00F96C52" w:rsidP="007A33CE" w14:paraId="3854A978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7C946A84" w14:textId="77777777" w:rsidTr="007A33CE">
        <w:tblPrEx>
          <w:tblW w:w="0" w:type="auto"/>
          <w:tblInd w:w="392" w:type="dxa"/>
          <w:tblLook w:val="04A0"/>
        </w:tblPrEx>
        <w:trPr>
          <w:trHeight w:val="400"/>
        </w:trPr>
        <w:tc>
          <w:tcPr>
            <w:tcW w:w="2155" w:type="dxa"/>
          </w:tcPr>
          <w:p w:rsidR="00D41D48" w:rsidRPr="00F96C52" w:rsidP="007A33CE" w14:paraId="58ED9FDC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Cep Tel</w:t>
            </w:r>
          </w:p>
        </w:tc>
        <w:tc>
          <w:tcPr>
            <w:tcW w:w="3544" w:type="dxa"/>
          </w:tcPr>
          <w:p w:rsidR="00D41D48" w:rsidRPr="00F96C52" w:rsidP="007A33CE" w14:paraId="2F1AA6E5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:rsidR="00D41D48" w:rsidRPr="00F96C52" w:rsidP="007A33CE" w14:paraId="2C816F37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41C37873" w14:textId="77777777" w:rsidTr="007A33CE">
        <w:tblPrEx>
          <w:tblW w:w="0" w:type="auto"/>
          <w:tblInd w:w="392" w:type="dxa"/>
          <w:tblLook w:val="04A0"/>
        </w:tblPrEx>
        <w:trPr>
          <w:trHeight w:val="420"/>
        </w:trPr>
        <w:tc>
          <w:tcPr>
            <w:tcW w:w="2155" w:type="dxa"/>
          </w:tcPr>
          <w:p w:rsidR="00D41D48" w:rsidRPr="00F96C52" w:rsidP="007A33CE" w14:paraId="64C74C7A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İş Tel</w:t>
            </w:r>
          </w:p>
        </w:tc>
        <w:tc>
          <w:tcPr>
            <w:tcW w:w="3544" w:type="dxa"/>
          </w:tcPr>
          <w:p w:rsidR="00D41D48" w:rsidRPr="00F96C52" w:rsidP="007A33CE" w14:paraId="4CCDCE58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:rsidR="00D41D48" w:rsidRPr="00F96C52" w:rsidP="007A33CE" w14:paraId="0E71E0A3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273B229E" w14:textId="77777777" w:rsidTr="007A33CE">
        <w:tblPrEx>
          <w:tblW w:w="0" w:type="auto"/>
          <w:tblInd w:w="392" w:type="dxa"/>
          <w:tblLook w:val="04A0"/>
        </w:tblPrEx>
        <w:trPr>
          <w:trHeight w:val="408"/>
        </w:trPr>
        <w:tc>
          <w:tcPr>
            <w:tcW w:w="2155" w:type="dxa"/>
          </w:tcPr>
          <w:p w:rsidR="00D41D48" w:rsidRPr="00F96C52" w:rsidP="007A33CE" w14:paraId="02F0A634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E-Mail</w:t>
            </w:r>
          </w:p>
        </w:tc>
        <w:tc>
          <w:tcPr>
            <w:tcW w:w="3544" w:type="dxa"/>
          </w:tcPr>
          <w:p w:rsidR="00D41D48" w:rsidRPr="00F96C52" w:rsidP="007A33CE" w14:paraId="6524C4DF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:rsidR="00D41D48" w:rsidRPr="00F96C52" w:rsidP="007A33CE" w14:paraId="4EA190C1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D41D48" w:rsidRPr="00F96C52" w:rsidP="00D41D48" w14:paraId="22ABCD75" w14:textId="7777777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8"/>
        <w:gridCol w:w="5103"/>
      </w:tblGrid>
      <w:tr w14:paraId="78F83BA1" w14:textId="77777777" w:rsidTr="007A33CE">
        <w:tblPrEx>
          <w:tblW w:w="0" w:type="auto"/>
          <w:tblInd w:w="39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00"/>
        </w:trPr>
        <w:tc>
          <w:tcPr>
            <w:tcW w:w="9781" w:type="dxa"/>
            <w:gridSpan w:val="2"/>
          </w:tcPr>
          <w:p w:rsidR="00D41D48" w:rsidRPr="00F96C52" w:rsidP="007A33CE" w14:paraId="33F5D4FA" w14:textId="7777777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bookmarkStart w:id="0" w:name="_Hlk139534328"/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İLANDA BAŞVURDUĞU BİRİM İLE İLGİLİ BİLGİLER</w:t>
            </w:r>
          </w:p>
        </w:tc>
      </w:tr>
      <w:tr w14:paraId="1AE5472E" w14:textId="77777777" w:rsidTr="007A33CE">
        <w:tblPrEx>
          <w:tblW w:w="0" w:type="auto"/>
          <w:tblInd w:w="392" w:type="dxa"/>
          <w:tblLook w:val="04A0"/>
        </w:tblPrEx>
        <w:trPr>
          <w:trHeight w:val="400"/>
        </w:trPr>
        <w:tc>
          <w:tcPr>
            <w:tcW w:w="4678" w:type="dxa"/>
          </w:tcPr>
          <w:p w:rsidR="00D41D48" w:rsidRPr="00F96C52" w:rsidP="007A33CE" w14:paraId="66149442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Resmî Gazete İlan Tarihi/Sayısı</w:t>
            </w:r>
          </w:p>
        </w:tc>
        <w:tc>
          <w:tcPr>
            <w:tcW w:w="5103" w:type="dxa"/>
          </w:tcPr>
          <w:p w:rsidR="00D41D48" w:rsidRPr="00F96C52" w:rsidP="007A33CE" w14:paraId="3E88A316" w14:textId="7777777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14:paraId="5396E929" w14:textId="77777777" w:rsidTr="007A33CE">
        <w:tblPrEx>
          <w:tblW w:w="0" w:type="auto"/>
          <w:tblInd w:w="392" w:type="dxa"/>
          <w:tblLook w:val="04A0"/>
        </w:tblPrEx>
        <w:trPr>
          <w:trHeight w:val="420"/>
        </w:trPr>
        <w:tc>
          <w:tcPr>
            <w:tcW w:w="4678" w:type="dxa"/>
          </w:tcPr>
          <w:p w:rsidR="00D41D48" w:rsidRPr="00F96C52" w:rsidP="007A33CE" w14:paraId="68E86E6C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Fakülte/Yüksekokul/MYO</w:t>
            </w:r>
          </w:p>
        </w:tc>
        <w:tc>
          <w:tcPr>
            <w:tcW w:w="5103" w:type="dxa"/>
          </w:tcPr>
          <w:p w:rsidR="00D41D48" w:rsidRPr="00F96C52" w:rsidP="007A33CE" w14:paraId="37E126B6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2BE23C69" w14:textId="77777777" w:rsidTr="007A33CE">
        <w:tblPrEx>
          <w:tblW w:w="0" w:type="auto"/>
          <w:tblInd w:w="392" w:type="dxa"/>
          <w:tblLook w:val="04A0"/>
        </w:tblPrEx>
        <w:trPr>
          <w:trHeight w:val="412"/>
        </w:trPr>
        <w:tc>
          <w:tcPr>
            <w:tcW w:w="4678" w:type="dxa"/>
          </w:tcPr>
          <w:p w:rsidR="00D41D48" w:rsidRPr="00F96C52" w:rsidP="007A33CE" w14:paraId="5F7BA9F3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Bölüm</w:t>
            </w:r>
          </w:p>
        </w:tc>
        <w:tc>
          <w:tcPr>
            <w:tcW w:w="5103" w:type="dxa"/>
          </w:tcPr>
          <w:p w:rsidR="00D41D48" w:rsidRPr="00F96C52" w:rsidP="007A33CE" w14:paraId="2633CA3D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0E004B4A" w14:textId="77777777" w:rsidTr="007A33CE">
        <w:tblPrEx>
          <w:tblW w:w="0" w:type="auto"/>
          <w:tblInd w:w="392" w:type="dxa"/>
          <w:tblLook w:val="04A0"/>
        </w:tblPrEx>
        <w:trPr>
          <w:trHeight w:val="418"/>
        </w:trPr>
        <w:tc>
          <w:tcPr>
            <w:tcW w:w="4678" w:type="dxa"/>
          </w:tcPr>
          <w:p w:rsidR="00D41D48" w:rsidRPr="00F96C52" w:rsidP="007A33CE" w14:paraId="21344F1B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Anabilim Dalı</w:t>
            </w:r>
          </w:p>
        </w:tc>
        <w:tc>
          <w:tcPr>
            <w:tcW w:w="5103" w:type="dxa"/>
          </w:tcPr>
          <w:p w:rsidR="00D41D48" w:rsidRPr="00F96C52" w:rsidP="007A33CE" w14:paraId="6ECB72CE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51B448C5" w14:textId="77777777" w:rsidTr="007A33CE">
        <w:tblPrEx>
          <w:tblW w:w="0" w:type="auto"/>
          <w:tblInd w:w="392" w:type="dxa"/>
          <w:tblLook w:val="04A0"/>
        </w:tblPrEx>
        <w:trPr>
          <w:trHeight w:val="410"/>
        </w:trPr>
        <w:tc>
          <w:tcPr>
            <w:tcW w:w="4678" w:type="dxa"/>
          </w:tcPr>
          <w:p w:rsidR="00D41D48" w:rsidRPr="00F96C52" w:rsidP="007A33CE" w14:paraId="3C551280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Program</w:t>
            </w:r>
          </w:p>
        </w:tc>
        <w:tc>
          <w:tcPr>
            <w:tcW w:w="5103" w:type="dxa"/>
          </w:tcPr>
          <w:p w:rsidR="00D41D48" w:rsidRPr="00F96C52" w:rsidP="007A33CE" w14:paraId="26B39051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643911C3" w14:textId="77777777" w:rsidTr="007A33CE">
        <w:tblPrEx>
          <w:tblW w:w="0" w:type="auto"/>
          <w:tblInd w:w="392" w:type="dxa"/>
          <w:tblLook w:val="04A0"/>
        </w:tblPrEx>
        <w:trPr>
          <w:trHeight w:val="416"/>
        </w:trPr>
        <w:tc>
          <w:tcPr>
            <w:tcW w:w="4678" w:type="dxa"/>
          </w:tcPr>
          <w:p w:rsidR="00D41D48" w:rsidRPr="00F96C52" w:rsidP="007A33CE" w14:paraId="0C588323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Unvan</w:t>
            </w:r>
          </w:p>
        </w:tc>
        <w:tc>
          <w:tcPr>
            <w:tcW w:w="5103" w:type="dxa"/>
          </w:tcPr>
          <w:p w:rsidR="00D41D48" w:rsidRPr="00F96C52" w:rsidP="007A33CE" w14:paraId="3AAB99D3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20ACCAC5" w14:textId="77777777" w:rsidTr="007A33CE">
        <w:tblPrEx>
          <w:tblW w:w="0" w:type="auto"/>
          <w:tblInd w:w="392" w:type="dxa"/>
          <w:tblLook w:val="04A0"/>
        </w:tblPrEx>
        <w:trPr>
          <w:trHeight w:val="416"/>
        </w:trPr>
        <w:tc>
          <w:tcPr>
            <w:tcW w:w="4678" w:type="dxa"/>
          </w:tcPr>
          <w:p w:rsidR="00D41D48" w:rsidRPr="00F96C52" w:rsidP="007A33CE" w14:paraId="7C6B4512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(ÜAK)Doçentlik Unvanını Aldığı Tarih</w:t>
            </w:r>
          </w:p>
        </w:tc>
        <w:tc>
          <w:tcPr>
            <w:tcW w:w="5103" w:type="dxa"/>
          </w:tcPr>
          <w:p w:rsidR="00D41D48" w:rsidRPr="00F96C52" w:rsidP="007A33CE" w14:paraId="3A45BE92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5E875A18" w14:textId="77777777" w:rsidTr="007A33CE">
        <w:tblPrEx>
          <w:tblW w:w="0" w:type="auto"/>
          <w:tblInd w:w="392" w:type="dxa"/>
          <w:tblLook w:val="04A0"/>
        </w:tblPrEx>
        <w:trPr>
          <w:trHeight w:val="1052"/>
        </w:trPr>
        <w:tc>
          <w:tcPr>
            <w:tcW w:w="4678" w:type="dxa"/>
          </w:tcPr>
          <w:p w:rsidR="00D41D48" w:rsidRPr="00F96C52" w:rsidP="007A33CE" w14:paraId="1FEBB857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Merkezî yabancı dil sınavları ile eşdeğerliği kabul edilen uluslararası yabancı dil sınav sonuç ve tarihi (yab.dille eğit.yapılan prg.bşv. Için)</w:t>
            </w:r>
          </w:p>
          <w:p w:rsidR="00D41D48" w:rsidRPr="00F96C52" w:rsidP="007A33CE" w14:paraId="310BB41A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D41D48" w:rsidRPr="00F96C52" w:rsidP="007A33CE" w14:paraId="290922C3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636644BF" w14:textId="77777777" w:rsidTr="007A33CE">
        <w:tblPrEx>
          <w:tblW w:w="0" w:type="auto"/>
          <w:tblInd w:w="392" w:type="dxa"/>
          <w:tblLook w:val="04A0"/>
        </w:tblPrEx>
        <w:trPr>
          <w:trHeight w:val="691"/>
        </w:trPr>
        <w:tc>
          <w:tcPr>
            <w:tcW w:w="4678" w:type="dxa"/>
          </w:tcPr>
          <w:p w:rsidR="00D41D48" w:rsidRPr="00F96C52" w:rsidP="007A33CE" w14:paraId="099840F6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D41D48" w:rsidRPr="00F96C52" w:rsidP="007A33CE" w14:paraId="3100C29C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</w:rPr>
              <w:t>Askerlik Durumu</w:t>
            </w:r>
          </w:p>
        </w:tc>
        <w:tc>
          <w:tcPr>
            <w:tcW w:w="5103" w:type="dxa"/>
          </w:tcPr>
          <w:p w:rsidR="00D41D48" w:rsidRPr="00F96C52" w:rsidP="007A33CE" w14:paraId="053698B7" w14:textId="77777777">
            <w:pPr>
              <w:spacing w:line="12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sz w:val="22"/>
                <w:szCs w:val="22"/>
              </w:rPr>
              <w:t xml:space="preserve">        </w:t>
            </w:r>
          </w:p>
          <w:p w:rsidR="00D41D48" w:rsidRPr="00F96C52" w:rsidP="007A33CE" w14:paraId="1A8D673F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1543685</wp:posOffset>
                      </wp:positionH>
                      <wp:positionV relativeFrom="paragraph">
                        <wp:posOffset>8255</wp:posOffset>
                      </wp:positionV>
                      <wp:extent cx="171450" cy="161925"/>
                      <wp:effectExtent l="0" t="0" r="0" b="0"/>
                      <wp:wrapNone/>
                      <wp:docPr id="778432055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0" o:spid="_x0000_s1025" style="width:13.5pt;height:12.75pt;margin-top:0.65pt;margin-left:121.5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3360" strokeweight="1pt"/>
                  </w:pict>
                </mc:Fallback>
              </mc:AlternateContent>
            </w:r>
            <w:r w:rsidRPr="00F96C52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8255</wp:posOffset>
                      </wp:positionV>
                      <wp:extent cx="171450" cy="161925"/>
                      <wp:effectExtent l="0" t="0" r="0" b="0"/>
                      <wp:wrapNone/>
                      <wp:docPr id="736292858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2" o:spid="_x0000_s1026" style="width:13.5pt;height:12.75pt;margin-top:0.65pt;margin-left:74.3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1312" strokeweight="1pt"/>
                  </w:pict>
                </mc:Fallback>
              </mc:AlternateContent>
            </w:r>
            <w:r w:rsidRPr="00F96C52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330835</wp:posOffset>
                      </wp:positionH>
                      <wp:positionV relativeFrom="paragraph">
                        <wp:posOffset>8255</wp:posOffset>
                      </wp:positionV>
                      <wp:extent cx="171450" cy="161925"/>
                      <wp:effectExtent l="0" t="0" r="0" b="0"/>
                      <wp:wrapNone/>
                      <wp:docPr id="472581219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1" o:spid="_x0000_s1027" style="width:13.5pt;height:12.75pt;margin-top:0.65pt;margin-left:26.0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strokeweight="1pt"/>
                  </w:pict>
                </mc:Fallback>
              </mc:AlternateContent>
            </w:r>
            <w:r w:rsidRPr="00F96C52">
              <w:rPr>
                <w:rFonts w:ascii="Calibri" w:eastAsia="Calibri" w:hAnsi="Calibri" w:cs="Calibri"/>
                <w:sz w:val="22"/>
                <w:szCs w:val="22"/>
              </w:rPr>
              <w:t>Yaptı         Muaf         Tecilli         Tecil Tarihi ……/……/……</w:t>
            </w:r>
          </w:p>
          <w:p w:rsidR="00D41D48" w:rsidRPr="00F96C52" w:rsidP="007A33CE" w14:paraId="3DBE894B" w14:textId="77777777">
            <w:pPr>
              <w:spacing w:line="12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sz w:val="22"/>
                <w:szCs w:val="22"/>
              </w:rPr>
              <w:t xml:space="preserve">        </w:t>
            </w:r>
          </w:p>
          <w:p w:rsidR="00D41D48" w:rsidRPr="00F96C52" w:rsidP="007A33CE" w14:paraId="51A5DEEE" w14:textId="77777777">
            <w:pPr>
              <w:spacing w:line="12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sz w:val="22"/>
                <w:szCs w:val="22"/>
              </w:rPr>
              <w:t xml:space="preserve">      </w:t>
            </w:r>
          </w:p>
        </w:tc>
      </w:tr>
      <w:bookmarkEnd w:id="0"/>
    </w:tbl>
    <w:p w:rsidR="00D41D48" w:rsidRPr="00F96C52" w:rsidP="00D41D48" w14:paraId="65684FFE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D41D48" w:rsidRPr="00F96C52" w:rsidP="00D41D48" w14:paraId="6DD19FBC" w14:textId="7777777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39"/>
        <w:gridCol w:w="5642"/>
      </w:tblGrid>
      <w:tr w14:paraId="4B7B0CDA" w14:textId="77777777" w:rsidTr="007A33CE">
        <w:tblPrEx>
          <w:tblW w:w="0" w:type="auto"/>
          <w:tblInd w:w="39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512"/>
        </w:trPr>
        <w:tc>
          <w:tcPr>
            <w:tcW w:w="4139" w:type="dxa"/>
          </w:tcPr>
          <w:p w:rsidR="00D41D48" w:rsidRPr="00F96C52" w:rsidP="007A33CE" w14:paraId="1DE9CEAF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sz w:val="22"/>
                <w:szCs w:val="22"/>
              </w:rPr>
              <w:t xml:space="preserve">İlan edilen Profesör kadrosu için belirtmiş olduğum yukarıdaki bilgilerin doğru olduğunu, eksik ve yanlış beyanımın tespit edilmesi durumunda, atamam yapılsa dahi haklarımdan feragat edeceğimi, şimdiden kabul ediyorum. </w:t>
            </w:r>
          </w:p>
        </w:tc>
        <w:tc>
          <w:tcPr>
            <w:tcW w:w="5642" w:type="dxa"/>
          </w:tcPr>
          <w:p w:rsidR="00D41D48" w:rsidRPr="00F96C52" w:rsidP="007A33CE" w14:paraId="2DAACBE5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</w:pPr>
            <w:r w:rsidRPr="00F96C52"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  <w:t>Başvuru Sahibinin</w:t>
            </w:r>
          </w:p>
          <w:p w:rsidR="00D41D48" w:rsidRPr="00F96C52" w:rsidP="007A33CE" w14:paraId="0C5CCC23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sz w:val="22"/>
                <w:szCs w:val="22"/>
              </w:rPr>
              <w:t>Adı Soyadı:</w:t>
            </w:r>
          </w:p>
          <w:p w:rsidR="00D41D48" w:rsidRPr="00F96C52" w:rsidP="007A33CE" w14:paraId="5F101A2D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sz w:val="22"/>
                <w:szCs w:val="22"/>
              </w:rPr>
              <w:t>Tarih:</w:t>
            </w:r>
          </w:p>
          <w:p w:rsidR="00D41D48" w:rsidRPr="00F96C52" w:rsidP="007A33CE" w14:paraId="07C92AC9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F96C52">
              <w:rPr>
                <w:rFonts w:ascii="Calibri" w:eastAsia="Calibri" w:hAnsi="Calibri" w:cs="Calibri"/>
                <w:sz w:val="22"/>
                <w:szCs w:val="22"/>
              </w:rPr>
              <w:t>İmza:</w:t>
            </w:r>
          </w:p>
        </w:tc>
      </w:tr>
    </w:tbl>
    <w:p w:rsidR="00D41D48" w:rsidRPr="00D41D48" w:rsidP="00D41D48" w14:paraId="4AA8EB00" w14:textId="77777777">
      <w:pPr>
        <w:spacing w:line="20" w:lineRule="atLeast"/>
        <w:jc w:val="both"/>
        <w:rPr>
          <w:rFonts w:ascii="Calibri" w:hAnsi="Calibri" w:cs="Calibri"/>
          <w:sz w:val="22"/>
          <w:szCs w:val="22"/>
        </w:rPr>
      </w:pPr>
    </w:p>
    <w:p w:rsidR="005A066E" w:rsidP="00D74842" w14:paraId="4D4C36BE" w14:textId="77777777">
      <w:pPr>
        <w:tabs>
          <w:tab w:val="left" w:pos="1296"/>
        </w:tabs>
        <w:spacing w:before="120" w:line="360" w:lineRule="auto"/>
        <w:rPr>
          <w:rFonts w:ascii="Calibri" w:hAnsi="Calibri" w:cs="Calibri"/>
          <w:b/>
          <w:sz w:val="22"/>
          <w:szCs w:val="22"/>
        </w:rPr>
      </w:pPr>
    </w:p>
    <w:p w:rsidR="0090407E" w:rsidRPr="0090407E" w:rsidP="0090407E" w14:paraId="7FDCE565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585953BE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75EE8A32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5B3888C3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22E3908F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0F2D911F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62251D90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44EC0C35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2E9D2080" w14:textId="77777777">
      <w:pPr>
        <w:rPr>
          <w:rFonts w:ascii="Calibri" w:hAnsi="Calibri" w:cs="Calibri"/>
          <w:sz w:val="22"/>
          <w:szCs w:val="22"/>
        </w:rPr>
      </w:pPr>
    </w:p>
    <w:p w:rsidR="00D41D48" w:rsidRPr="00E27FDA" w:rsidP="00D41D48" w14:paraId="5CF4A0C5" w14:textId="77777777">
      <w:pPr>
        <w:spacing w:line="20" w:lineRule="atLeast"/>
        <w:jc w:val="both"/>
        <w:rPr>
          <w:rFonts w:ascii="Calibri" w:hAnsi="Calibri" w:cs="Calibri"/>
          <w:b/>
          <w:bCs/>
          <w:sz w:val="22"/>
          <w:szCs w:val="22"/>
        </w:rPr>
      </w:pPr>
      <w:r w:rsidRPr="00E27FDA">
        <w:rPr>
          <w:rFonts w:ascii="Calibri" w:hAnsi="Calibri" w:cs="Calibri"/>
          <w:b/>
          <w:bCs/>
          <w:sz w:val="22"/>
          <w:szCs w:val="22"/>
        </w:rPr>
        <w:t xml:space="preserve">EKLER  </w:t>
      </w:r>
    </w:p>
    <w:p w:rsidR="00D41D48" w:rsidRPr="00E27FDA" w:rsidP="00D41D48" w14:paraId="2FC89057" w14:textId="77777777">
      <w:pPr>
        <w:spacing w:line="20" w:lineRule="atLeast"/>
        <w:jc w:val="both"/>
        <w:rPr>
          <w:rFonts w:ascii="Calibri" w:hAnsi="Calibri" w:cs="Calibri"/>
          <w:sz w:val="22"/>
          <w:szCs w:val="22"/>
        </w:rPr>
      </w:pPr>
    </w:p>
    <w:p w:rsidR="00D41D48" w:rsidRPr="00E27FDA" w:rsidP="00D41D48" w14:paraId="3C562D3A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</w:t>
      </w:r>
      <w:r w:rsidRPr="00E27FDA" w:rsidR="0063332B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-635</wp:posOffset>
                </wp:positionV>
                <wp:extent cx="190500" cy="190500"/>
                <wp:effectExtent l="0" t="0" r="0" b="0"/>
                <wp:wrapNone/>
                <wp:docPr id="1294355205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" o:spid="_x0000_s1028" style="width:15pt;height:15pt;margin-top:-0.0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65408" strokeweight="1pt">
                <v:path arrowok="t"/>
                <w10:wrap anchorx="margin"/>
              </v:rect>
            </w:pict>
          </mc:Fallback>
        </mc:AlternateContent>
      </w:r>
      <w:r w:rsidRPr="00E27FDA">
        <w:rPr>
          <w:rFonts w:ascii="Calibri" w:hAnsi="Calibri" w:cs="Calibri"/>
          <w:sz w:val="22"/>
          <w:szCs w:val="22"/>
        </w:rPr>
        <w:t xml:space="preserve">   1: Yayın Listesinin Olduğu YÖK Formatlı İmzalı Özgeçmiş</w:t>
      </w:r>
    </w:p>
    <w:p w:rsidR="00D41D48" w:rsidRPr="00E27FDA" w:rsidP="00D41D48" w14:paraId="5111D8D2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</w:t>
      </w:r>
    </w:p>
    <w:p w:rsidR="00D41D48" w:rsidRPr="00E27FDA" w:rsidP="00D41D48" w14:paraId="34B7C675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</w:t>
      </w:r>
      <w:r w:rsidRPr="00E27FDA" w:rsidR="0063332B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90500"/>
                <wp:effectExtent l="0" t="0" r="0" b="0"/>
                <wp:wrapNone/>
                <wp:docPr id="91270434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3" o:spid="_x0000_s1029" style="width:15pt;height:15pt;margin-top:-0.05pt;margin-left:0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67456" strokeweight="1pt">
                <v:path arrowok="t"/>
              </v:rect>
            </w:pict>
          </mc:Fallback>
        </mc:AlternateContent>
      </w:r>
      <w:r w:rsidRPr="00E27FDA">
        <w:rPr>
          <w:rFonts w:ascii="Calibri" w:hAnsi="Calibri" w:cs="Calibri"/>
          <w:sz w:val="22"/>
          <w:szCs w:val="22"/>
        </w:rPr>
        <w:t xml:space="preserve">     2: Lisans, Yüksek Lisans, Doktora/Uzmanlık Belgesi, Doçentlik Belgesi (E-devletten alınması /</w:t>
      </w:r>
    </w:p>
    <w:p w:rsidR="00D41D48" w:rsidRPr="00E27FDA" w:rsidP="00D41D48" w14:paraId="09454C00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E-devletten alınmayan lisans diploması ve lisans diploması haricindeki diğer diplomaların/</w:t>
      </w:r>
    </w:p>
    <w:p w:rsidR="00D41D48" w:rsidRPr="00E27FDA" w:rsidP="00D41D48" w14:paraId="42815924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belgelerin aslı görüldüğünde ‘aslı gibidir’ yapılabilir. / Yurtdışında alınan diplomaların denklik </w:t>
      </w:r>
    </w:p>
    <w:p w:rsidR="00D41D48" w:rsidRPr="00E27FDA" w:rsidP="00D41D48" w14:paraId="77459C4E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belgeleri)   </w:t>
      </w:r>
    </w:p>
    <w:p w:rsidR="00D41D48" w:rsidRPr="00E27FDA" w:rsidP="00D41D48" w14:paraId="448A618F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D41D48" w:rsidRPr="00E27FDA" w:rsidP="00D41D48" w14:paraId="0BCD834B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-4445</wp:posOffset>
                </wp:positionH>
                <wp:positionV relativeFrom="paragraph">
                  <wp:posOffset>-1905</wp:posOffset>
                </wp:positionV>
                <wp:extent cx="190500" cy="190500"/>
                <wp:effectExtent l="0" t="0" r="0" b="0"/>
                <wp:wrapNone/>
                <wp:docPr id="1229283123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8" o:spid="_x0000_s1030" style="width:15pt;height:15pt;margin-top:-0.15pt;margin-left:-0.3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87936" strokeweight="1pt">
                <v:path arrowok="t"/>
                <w10:wrap anchorx="margin"/>
              </v:rect>
            </w:pict>
          </mc:Fallback>
        </mc:AlternateContent>
      </w:r>
      <w:r w:rsidRPr="00E27FDA">
        <w:rPr>
          <w:rFonts w:ascii="Calibri" w:hAnsi="Calibri" w:cs="Calibri"/>
          <w:sz w:val="22"/>
          <w:szCs w:val="22"/>
        </w:rPr>
        <w:t xml:space="preserve">       3: Diplomalar, Yurt dışından alınan diplomaların ve unvanların denklik belgeleri), Bilimsel Çalışma </w:t>
      </w:r>
    </w:p>
    <w:p w:rsidR="00D41D48" w:rsidRPr="00E27FDA" w:rsidP="00D41D48" w14:paraId="66328DA4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ve Yayınları ile Yayın Listesini Kapsayan (YÖK formatlı CV) İçeren 6 (altı) Takım Dosya veya 6 </w:t>
      </w:r>
    </w:p>
    <w:p w:rsidR="00D41D48" w:rsidRPr="00E27FDA" w:rsidP="00D41D48" w14:paraId="3C70ABAA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(altı) Adet Flash Bellek</w:t>
      </w:r>
    </w:p>
    <w:p w:rsidR="00D41D48" w:rsidRPr="00E27FDA" w:rsidP="00D41D48" w14:paraId="49765F7D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172720</wp:posOffset>
                </wp:positionV>
                <wp:extent cx="190500" cy="190500"/>
                <wp:effectExtent l="0" t="0" r="0" b="0"/>
                <wp:wrapNone/>
                <wp:docPr id="1874927127" name="Dikdörtgen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7" o:spid="_x0000_s1031" style="width:15pt;height:15pt;margin-top:13.6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9744" strokeweight="1pt">
                <v:path arrowok="t"/>
                <w10:wrap anchorx="margin"/>
              </v:rect>
            </w:pict>
          </mc:Fallback>
        </mc:AlternateContent>
      </w:r>
    </w:p>
    <w:p w:rsidR="00D41D48" w:rsidRPr="00E27FDA" w:rsidP="00D41D48" w14:paraId="5D3A2A3B" w14:textId="7777777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4: Profesörlükte İşe Başlama Yazısı (Yükseltilerek atama yapılacaklar için gerek bulunmamaktadır.)</w:t>
      </w:r>
    </w:p>
    <w:p w:rsidR="00D41D48" w:rsidRPr="00E27FDA" w:rsidP="00D41D48" w14:paraId="1B7301E3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90500" cy="190500"/>
                <wp:effectExtent l="0" t="0" r="0" b="0"/>
                <wp:wrapNone/>
                <wp:docPr id="2031066692" name="Dikdörtgen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8" o:spid="_x0000_s1032" style="width:15pt;height:15pt;margin-top:0.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85888" strokeweight="1pt">
                <v:path arrowok="t"/>
                <w10:wrap anchorx="margin"/>
              </v:rect>
            </w:pict>
          </mc:Fallback>
        </mc:AlternateContent>
      </w:r>
      <w:r w:rsidRPr="00E27FDA">
        <w:rPr>
          <w:rFonts w:ascii="Calibri" w:hAnsi="Calibri" w:cs="Calibri"/>
          <w:sz w:val="22"/>
          <w:szCs w:val="22"/>
        </w:rPr>
        <w:t xml:space="preserve">       5: Daha Önce Profesör Olanların Profesörlük Belgesi (Aslı görüldüğünde aslı gibidir yapılabilir.)</w:t>
      </w:r>
    </w:p>
    <w:p w:rsidR="00D41D48" w:rsidRPr="00E27FDA" w:rsidP="00D41D48" w14:paraId="261C1CE3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D41D48" w:rsidRPr="00E27FDA" w:rsidP="00D41D48" w14:paraId="1F8CE584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</w:t>
      </w:r>
      <w:r w:rsidRPr="00E27FDA" w:rsidR="0063332B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90500"/>
                <wp:effectExtent l="0" t="0" r="0" b="0"/>
                <wp:wrapNone/>
                <wp:docPr id="243454003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D48" w:rsidRPr="00C85536" w:rsidP="00D41D48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D41D48" w:rsidRPr="00C85536" w:rsidP="00D41D48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D41D48" w:rsidRPr="00C85536" w:rsidP="00D41D48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D41D48" w:rsidRPr="00C85536" w:rsidP="00D41D48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D41D48" w:rsidP="00D41D48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4" o:spid="_x0000_s1033" style="width:15pt;height:15pt;margin-top:-0.05pt;margin-left:0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73600" strokeweight="1pt">
                <v:path arrowok="t"/>
                <v:textbox>
                  <w:txbxContent>
                    <w:p w:rsidR="00D41D48" w:rsidRPr="00C85536" w:rsidP="00D41D48" w14:paraId="7128B660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D41D48" w:rsidRPr="00C85536" w:rsidP="00D41D48" w14:paraId="41E9764A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D41D48" w:rsidRPr="00C85536" w:rsidP="00D41D48" w14:paraId="346BC0A3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D41D48" w:rsidRPr="00C85536" w:rsidP="00D41D48" w14:paraId="24C9F932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D41D48" w:rsidP="00D41D48" w14:paraId="7369ADAE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E27FDA">
        <w:rPr>
          <w:rFonts w:ascii="Calibri" w:hAnsi="Calibri" w:cs="Calibri"/>
          <w:sz w:val="22"/>
          <w:szCs w:val="22"/>
        </w:rPr>
        <w:t xml:space="preserve">6: Merkezi Yabancı Dil Belgesi </w:t>
      </w:r>
      <w:bookmarkStart w:id="1" w:name="_Hlk134175918"/>
      <w:r w:rsidRPr="00E27FDA">
        <w:rPr>
          <w:rFonts w:ascii="Calibri" w:hAnsi="Calibri" w:cs="Calibri"/>
          <w:sz w:val="22"/>
          <w:szCs w:val="22"/>
        </w:rPr>
        <w:t xml:space="preserve">veya Yükseköğretim Kurulunca Eşdeğerliliği Kabul Edilen Bir </w:t>
      </w:r>
      <w:bookmarkEnd w:id="1"/>
    </w:p>
    <w:p w:rsidR="00D41D48" w:rsidRPr="00E27FDA" w:rsidP="00D41D48" w14:paraId="7B4DC381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Yabancı Dil Sınav Sonuç Belgesi (E-devletten alınması / Aslı görüldüğünde aslı gibidir yapılabilir.)                  </w:t>
      </w:r>
    </w:p>
    <w:p w:rsidR="00D41D48" w:rsidRPr="00E27FDA" w:rsidP="00D41D48" w14:paraId="715221CC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Yabancı dille eğitim yapılan program başvurusu için ilgili yönetmelikte belirtilen belgeler.</w:t>
      </w:r>
    </w:p>
    <w:p w:rsidR="00D41D48" w:rsidRPr="00E27FDA" w:rsidP="00D41D48" w14:paraId="76E78BB6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D41D48" w:rsidRPr="00E27FDA" w:rsidP="00D41D48" w14:paraId="2BE7C805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7: Kimlik</w:t>
      </w:r>
      <w:r w:rsidRPr="00E27FDA" w:rsidR="0063332B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90500"/>
                <wp:effectExtent l="0" t="0" r="0" b="0"/>
                <wp:wrapNone/>
                <wp:docPr id="1400787226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5" o:spid="_x0000_s1034" style="width:15pt;height:15pt;margin-top:-0.05pt;margin-left:0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69504" strokeweight="1pt">
                <v:path arrowok="t"/>
              </v:rect>
            </w:pict>
          </mc:Fallback>
        </mc:AlternateContent>
      </w:r>
      <w:r w:rsidRPr="00E27FDA">
        <w:rPr>
          <w:rFonts w:ascii="Calibri" w:hAnsi="Calibri" w:cs="Calibri"/>
          <w:sz w:val="22"/>
          <w:szCs w:val="22"/>
        </w:rPr>
        <w:t xml:space="preserve"> Fotokopisi  </w:t>
      </w:r>
    </w:p>
    <w:p w:rsidR="00D41D48" w:rsidRPr="00E27FDA" w:rsidP="00D41D48" w14:paraId="75F127E1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D41D48" w:rsidRPr="00E27FDA" w:rsidP="00D41D48" w14:paraId="3F93C831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90500" cy="190500"/>
                <wp:effectExtent l="0" t="0" r="0" b="0"/>
                <wp:wrapNone/>
                <wp:docPr id="374615174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6" o:spid="_x0000_s1035" style="width:15pt;height:15pt;margin-top:0.7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1552" strokeweight="1pt">
                <v:path arrowok="t"/>
                <w10:wrap anchorx="margin"/>
              </v:rect>
            </w:pict>
          </mc:Fallback>
        </mc:AlternateContent>
      </w:r>
      <w:r w:rsidRPr="00E27FDA">
        <w:rPr>
          <w:rFonts w:ascii="Calibri" w:hAnsi="Calibri" w:cs="Calibri"/>
          <w:sz w:val="22"/>
          <w:szCs w:val="22"/>
        </w:rPr>
        <w:t xml:space="preserve">       8: 4 Adet Vesikalık Fotoğraf </w:t>
      </w:r>
    </w:p>
    <w:p w:rsidR="00D41D48" w:rsidRPr="00E27FDA" w:rsidP="00D41D48" w14:paraId="2373D78B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D41D48" w:rsidRPr="00E27FDA" w:rsidP="00D41D48" w14:paraId="2E20BDDF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6350</wp:posOffset>
                </wp:positionV>
                <wp:extent cx="190500" cy="190500"/>
                <wp:effectExtent l="0" t="0" r="0" b="0"/>
                <wp:wrapNone/>
                <wp:docPr id="2121213055" name="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4" o:spid="_x0000_s1036" style="width:15pt;height:15pt;margin-top:0.5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7696" strokeweight="1pt">
                <v:path arrowok="t"/>
                <w10:wrap anchorx="margin"/>
              </v:rect>
            </w:pict>
          </mc:Fallback>
        </mc:AlternateContent>
      </w:r>
      <w:r w:rsidRPr="00E27FDA">
        <w:rPr>
          <w:rFonts w:ascii="Calibri" w:hAnsi="Calibri" w:cs="Calibri"/>
          <w:sz w:val="22"/>
          <w:szCs w:val="22"/>
        </w:rPr>
        <w:t xml:space="preserve">       9: </w:t>
      </w:r>
      <w:bookmarkStart w:id="2" w:name="_Hlk134177111"/>
      <w:r w:rsidRPr="00E27FDA">
        <w:rPr>
          <w:rFonts w:ascii="Calibri" w:hAnsi="Calibri" w:cs="Calibri"/>
          <w:sz w:val="22"/>
          <w:szCs w:val="22"/>
        </w:rPr>
        <w:t xml:space="preserve">Profesörlüğe yükseltilerek atama başvurularında adayların, bu başvurularında Doçentlik </w:t>
      </w:r>
    </w:p>
    <w:p w:rsidR="00D41D48" w:rsidRPr="00E27FDA" w:rsidP="00D41D48" w14:paraId="3920EDB4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unvanını aldıktan sonraki yayınlarından birini başlıca araştırma eseri olarak belirttikleri dilekçe </w:t>
      </w:r>
    </w:p>
    <w:p w:rsidR="00D41D48" w:rsidRPr="00E27FDA" w:rsidP="00D41D48" w14:paraId="3F4BD620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örneği</w:t>
      </w:r>
    </w:p>
    <w:p w:rsidR="00D41D48" w:rsidRPr="00E27FDA" w:rsidP="00D41D48" w14:paraId="5B626B41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146685</wp:posOffset>
                </wp:positionV>
                <wp:extent cx="190500" cy="190500"/>
                <wp:effectExtent l="0" t="0" r="0" b="0"/>
                <wp:wrapNone/>
                <wp:docPr id="1403881371" name="Dikdörtgen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3" o:spid="_x0000_s1037" style="width:15pt;height:15pt;margin-top:11.55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5648" strokeweight="1pt">
                <v:path arrowok="t"/>
                <w10:wrap anchorx="margin"/>
              </v:rect>
            </w:pict>
          </mc:Fallback>
        </mc:AlternateContent>
      </w:r>
    </w:p>
    <w:p w:rsidR="00D41D48" w:rsidRPr="00E27FDA" w:rsidP="00D41D48" w14:paraId="69B99073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10: Adli Sicil Kaydını Gösterir Belge (E-devlet)</w:t>
      </w:r>
    </w:p>
    <w:p w:rsidR="00D41D48" w:rsidRPr="00E27FDA" w:rsidP="00D41D48" w14:paraId="0EE784F1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156210</wp:posOffset>
                </wp:positionV>
                <wp:extent cx="190500" cy="190500"/>
                <wp:effectExtent l="0" t="0" r="0" b="0"/>
                <wp:wrapNone/>
                <wp:docPr id="375990678" name="Dikdörtgen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30" o:spid="_x0000_s1038" style="width:15pt;height:15pt;margin-top:12.3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83840" strokeweight="1pt">
                <v:path arrowok="t"/>
                <w10:wrap anchorx="margin"/>
              </v:rect>
            </w:pict>
          </mc:Fallback>
        </mc:AlternateContent>
      </w:r>
    </w:p>
    <w:p w:rsidR="00D41D48" w:rsidRPr="00E27FDA" w:rsidP="00D41D48" w14:paraId="62E3BA03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11: Yerleşim Yeri ve Diğer Adres Belgesi (E-devlet)</w:t>
      </w:r>
    </w:p>
    <w:p w:rsidR="00D41D48" w:rsidRPr="00E27FDA" w:rsidP="00D41D48" w14:paraId="5563E23A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153670</wp:posOffset>
                </wp:positionV>
                <wp:extent cx="190500" cy="190500"/>
                <wp:effectExtent l="0" t="0" r="0" b="0"/>
                <wp:wrapNone/>
                <wp:docPr id="696831910" name="Dikdörtgen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30" o:spid="_x0000_s1039" style="width:15pt;height:15pt;margin-top:12.1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81792" strokeweight="1pt">
                <v:path arrowok="t"/>
                <w10:wrap anchorx="margin"/>
              </v:rect>
            </w:pict>
          </mc:Fallback>
        </mc:AlternateContent>
      </w:r>
    </w:p>
    <w:bookmarkEnd w:id="2"/>
    <w:p w:rsidR="00D41D48" w:rsidRPr="00E27FDA" w:rsidP="00D41D48" w14:paraId="73EA9C71" w14:textId="77777777">
      <w:pPr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12: Erkek Adaylar İçin Askerlik Terhis, Tecil veya Muaf Olduğunu Belirten Belge</w:t>
      </w:r>
    </w:p>
    <w:p w:rsidR="00D41D48" w:rsidRPr="00E27FDA" w:rsidP="00D41D48" w14:paraId="0A807EEF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D41D48" w:rsidRPr="00E27FDA" w:rsidP="00D41D48" w14:paraId="7E924F3E" w14:textId="77777777">
      <w:pPr>
        <w:jc w:val="both"/>
        <w:rPr>
          <w:rFonts w:ascii="Calibri" w:hAnsi="Calibri" w:cs="Calibri"/>
          <w:sz w:val="22"/>
          <w:szCs w:val="22"/>
        </w:rPr>
      </w:pPr>
      <w:bookmarkStart w:id="3" w:name="_Hlk117236891"/>
      <w:r w:rsidRPr="00E27FDA">
        <w:rPr>
          <w:rFonts w:ascii="Calibri" w:hAnsi="Calibri" w:cs="Calibri"/>
          <w:sz w:val="22"/>
          <w:szCs w:val="22"/>
        </w:rPr>
        <w:t>Başvuru Sahibinin</w:t>
      </w:r>
    </w:p>
    <w:p w:rsidR="00D41D48" w:rsidRPr="00E27FDA" w:rsidP="00D41D48" w14:paraId="4DF6F51C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>Adı Soyadı:</w:t>
      </w:r>
    </w:p>
    <w:p w:rsidR="00D41D48" w:rsidRPr="00E27FDA" w:rsidP="00D41D48" w14:paraId="1626091E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İmzası        :                                                                       </w:t>
      </w:r>
    </w:p>
    <w:p w:rsidR="00D41D48" w:rsidRPr="00E27FDA" w:rsidP="00D41D48" w14:paraId="4C38847C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</w:t>
      </w:r>
    </w:p>
    <w:p w:rsidR="00D41D48" w:rsidRPr="00E27FDA" w:rsidP="00D41D48" w14:paraId="2F3F78EB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Başvuruyu Alan İKPD Başkanlığı Personeli </w:t>
      </w:r>
    </w:p>
    <w:p w:rsidR="00D41D48" w:rsidRPr="00E27FDA" w:rsidP="00D41D48" w14:paraId="310E8A1E" w14:textId="77777777">
      <w:pPr>
        <w:jc w:val="both"/>
        <w:rPr>
          <w:rFonts w:ascii="Calibri" w:hAnsi="Calibri" w:cs="Calibri"/>
          <w:sz w:val="22"/>
          <w:szCs w:val="22"/>
        </w:rPr>
      </w:pPr>
      <w:r w:rsidRPr="00E27FDA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Adı Soyadı</w:t>
      </w:r>
      <w:bookmarkEnd w:id="3"/>
      <w:r w:rsidRPr="00E27FDA">
        <w:rPr>
          <w:rFonts w:ascii="Calibri" w:hAnsi="Calibri" w:cs="Calibri"/>
          <w:sz w:val="22"/>
          <w:szCs w:val="22"/>
        </w:rPr>
        <w:t>:</w:t>
      </w:r>
    </w:p>
    <w:p w:rsidR="0090407E" w:rsidRPr="0090407E" w:rsidP="0090407E" w14:paraId="15D563F6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36689DA6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6674B581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26640BA7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671FCDD2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4A27EE6B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78F265BF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0636394A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69408ABF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6C17AA6F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62F2577D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0613374C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2A3D0CC4" w14:textId="77777777">
      <w:pPr>
        <w:tabs>
          <w:tab w:val="left" w:pos="2304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sectPr w:rsidSect="00E2058F">
      <w:headerReference w:type="default" r:id="rId5"/>
      <w:footerReference w:type="default" r:id="rId6"/>
      <w:pgSz w:w="11906" w:h="16838" w:code="9"/>
      <w:pgMar w:top="1134" w:right="851" w:bottom="567" w:left="851" w:header="426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3004" w:rsidRPr="007A2DE7" w:rsidP="007A2DE7" w14:paraId="69812274" w14:textId="77777777">
    <w:pPr>
      <w:tabs>
        <w:tab w:val="center" w:pos="5102"/>
        <w:tab w:val="right" w:pos="10204"/>
      </w:tabs>
      <w:rPr>
        <w:rFonts w:ascii="Calibri" w:hAnsi="Calibri" w:cs="Calibri"/>
        <w:sz w:val="18"/>
      </w:rPr>
    </w:pPr>
    <w:r w:rsidRPr="00804400">
      <w:rPr>
        <w:rFonts w:ascii="Calibri" w:hAnsi="Calibri" w:cs="Calibri"/>
        <w:sz w:val="18"/>
      </w:rPr>
      <w:t>ANK-İKPDB-F230-</w:t>
    </w:r>
    <w:r w:rsidRPr="00804400">
      <w:rPr>
        <w:rFonts w:ascii="Calibri" w:hAnsi="Calibri" w:cs="Calibri"/>
        <w:sz w:val="18"/>
      </w:rPr>
      <w:t xml:space="preserve"> R</w:t>
    </w:r>
    <w:r w:rsidRPr="00804400">
      <w:rPr>
        <w:rFonts w:ascii="Calibri" w:hAnsi="Calibri" w:cs="Calibri"/>
        <w:sz w:val="18"/>
      </w:rPr>
      <w:t>0</w:t>
    </w:r>
    <w:r w:rsidRPr="00804400">
      <w:rPr>
        <w:rFonts w:ascii="Calibri" w:hAnsi="Calibri" w:cs="Calibri"/>
        <w:sz w:val="18"/>
      </w:rPr>
      <w:tab/>
    </w:r>
    <w:r w:rsidRPr="0090407E" w:rsidR="0090407E">
      <w:rPr>
        <w:rFonts w:ascii="Calibri" w:hAnsi="Calibri" w:cs="Calibri"/>
        <w:b/>
        <w:bCs/>
        <w:sz w:val="18"/>
      </w:rPr>
      <w:fldChar w:fldCharType="begin"/>
    </w:r>
    <w:r w:rsidRPr="0090407E" w:rsidR="0090407E">
      <w:rPr>
        <w:rFonts w:ascii="Calibri" w:hAnsi="Calibri" w:cs="Calibri"/>
        <w:b/>
        <w:bCs/>
        <w:sz w:val="18"/>
      </w:rPr>
      <w:instrText>PAGE  \* Arabic  \* MERGEFORMAT</w:instrText>
    </w:r>
    <w:r w:rsidRPr="0090407E" w:rsidR="0090407E">
      <w:rPr>
        <w:rFonts w:ascii="Calibri" w:hAnsi="Calibri" w:cs="Calibri"/>
        <w:b/>
        <w:bCs/>
        <w:sz w:val="18"/>
      </w:rPr>
      <w:fldChar w:fldCharType="separate"/>
    </w:r>
    <w:r w:rsidRPr="0090407E" w:rsidR="0090407E">
      <w:rPr>
        <w:rFonts w:ascii="Calibri" w:hAnsi="Calibri" w:cs="Calibri"/>
        <w:b/>
        <w:bCs/>
        <w:sz w:val="18"/>
      </w:rPr>
      <w:t>1</w:t>
    </w:r>
    <w:r w:rsidRPr="0090407E" w:rsidR="0090407E">
      <w:rPr>
        <w:rFonts w:ascii="Calibri" w:hAnsi="Calibri" w:cs="Calibri"/>
        <w:b/>
        <w:bCs/>
        <w:sz w:val="18"/>
      </w:rPr>
      <w:fldChar w:fldCharType="end"/>
    </w:r>
    <w:r w:rsidRPr="0090407E" w:rsidR="0090407E">
      <w:rPr>
        <w:rFonts w:ascii="Calibri" w:hAnsi="Calibri" w:cs="Calibri"/>
        <w:sz w:val="18"/>
      </w:rPr>
      <w:t xml:space="preserve"> / </w:t>
    </w:r>
    <w:r w:rsidRPr="0090407E" w:rsidR="0090407E">
      <w:rPr>
        <w:rFonts w:ascii="Calibri" w:hAnsi="Calibri" w:cs="Calibri"/>
        <w:b/>
        <w:bCs/>
        <w:sz w:val="18"/>
      </w:rPr>
      <w:fldChar w:fldCharType="begin"/>
    </w:r>
    <w:r w:rsidRPr="0090407E" w:rsidR="0090407E">
      <w:rPr>
        <w:rFonts w:ascii="Calibri" w:hAnsi="Calibri" w:cs="Calibri"/>
        <w:b/>
        <w:bCs/>
        <w:sz w:val="18"/>
      </w:rPr>
      <w:instrText>NUMPAGES  \* Arabic  \* MERGEFORMAT</w:instrText>
    </w:r>
    <w:r w:rsidRPr="0090407E" w:rsidR="0090407E">
      <w:rPr>
        <w:rFonts w:ascii="Calibri" w:hAnsi="Calibri" w:cs="Calibri"/>
        <w:b/>
        <w:bCs/>
        <w:sz w:val="18"/>
      </w:rPr>
      <w:fldChar w:fldCharType="separate"/>
    </w:r>
    <w:r w:rsidRPr="0090407E" w:rsidR="0090407E">
      <w:rPr>
        <w:rFonts w:ascii="Calibri" w:hAnsi="Calibri" w:cs="Calibri"/>
        <w:b/>
        <w:bCs/>
        <w:sz w:val="18"/>
      </w:rPr>
      <w:t>2</w:t>
    </w:r>
    <w:r w:rsidRPr="0090407E" w:rsidR="0090407E">
      <w:rPr>
        <w:rFonts w:ascii="Calibri" w:hAnsi="Calibri" w:cs="Calibri"/>
        <w:b/>
        <w:bCs/>
        <w:sz w:val="18"/>
      </w:rPr>
      <w:fldChar w:fldCharType="end"/>
    </w:r>
    <w:r w:rsidRPr="00804400">
      <w:rPr>
        <w:rFonts w:ascii="Calibri" w:hAnsi="Calibri" w:cs="Calibri"/>
        <w:sz w:val="18"/>
      </w:rPr>
      <w:t xml:space="preserve">      </w:t>
      <w:tab/>
    </w:r>
    <w:r w:rsidRPr="00804400">
      <w:rPr>
        <w:rFonts w:ascii="Calibri" w:hAnsi="Calibri" w:cs="Calibri"/>
        <w:sz w:val="18"/>
      </w:rPr>
      <w:t>22.09.2026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3004" w:rsidRPr="005B1F12" w:rsidP="005B1F12" w14:paraId="080C3963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-244475</wp:posOffset>
          </wp:positionH>
          <wp:positionV relativeFrom="paragraph">
            <wp:posOffset>-59055</wp:posOffset>
          </wp:positionV>
          <wp:extent cx="1681480" cy="581025"/>
          <wp:effectExtent l="0" t="0" r="0" b="0"/>
          <wp:wrapNone/>
          <wp:docPr id="1" name="Resim 3" descr="metin, yazı tipi, logo, beyaz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3" descr="metin, yazı tipi, logo, beyaz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148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A0E6131"/>
    <w:multiLevelType w:val="singleLevel"/>
    <w:tmpl w:val="9A0E8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>
    <w:nsid w:val="0A2F6A9B"/>
    <w:multiLevelType w:val="hybridMultilevel"/>
    <w:tmpl w:val="FEE667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D26EB"/>
    <w:multiLevelType w:val="hybridMultilevel"/>
    <w:tmpl w:val="3F84F44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5B6387"/>
    <w:multiLevelType w:val="hybridMultilevel"/>
    <w:tmpl w:val="EE527C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0B7DDF"/>
    <w:multiLevelType w:val="hybridMultilevel"/>
    <w:tmpl w:val="21365C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41565"/>
    <w:multiLevelType w:val="hybridMultilevel"/>
    <w:tmpl w:val="F56825FC"/>
    <w:lvl w:ilvl="0">
      <w:start w:val="2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9BF7843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523327C"/>
    <w:multiLevelType w:val="hybridMultilevel"/>
    <w:tmpl w:val="A87AD172"/>
    <w:lvl w:ilvl="0">
      <w:start w:val="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A231CB8"/>
    <w:multiLevelType w:val="hybridMultilevel"/>
    <w:tmpl w:val="84C4EDC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1290EB8"/>
    <w:multiLevelType w:val="hybridMultilevel"/>
    <w:tmpl w:val="CDFE1FE8"/>
    <w:lvl w:ilvl="0">
      <w:start w:val="0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16B6D"/>
    <w:multiLevelType w:val="hybridMultilevel"/>
    <w:tmpl w:val="AC781AFC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92054">
    <w:abstractNumId w:val="0"/>
  </w:num>
  <w:num w:numId="2" w16cid:durableId="1638484753">
    <w:abstractNumId w:val="6"/>
  </w:num>
  <w:num w:numId="3" w16cid:durableId="519466220">
    <w:abstractNumId w:val="1"/>
  </w:num>
  <w:num w:numId="4" w16cid:durableId="1837531121">
    <w:abstractNumId w:val="4"/>
  </w:num>
  <w:num w:numId="5" w16cid:durableId="465589890">
    <w:abstractNumId w:val="10"/>
  </w:num>
  <w:num w:numId="6" w16cid:durableId="281035815">
    <w:abstractNumId w:val="5"/>
  </w:num>
  <w:num w:numId="7" w16cid:durableId="1130127984">
    <w:abstractNumId w:val="7"/>
  </w:num>
  <w:num w:numId="8" w16cid:durableId="1033190432">
    <w:abstractNumId w:val="9"/>
  </w:num>
  <w:num w:numId="9" w16cid:durableId="1463574115">
    <w:abstractNumId w:val="2"/>
  </w:num>
  <w:num w:numId="10" w16cid:durableId="1340934728">
    <w:abstractNumId w:val="3"/>
  </w:num>
  <w:num w:numId="11" w16cid:durableId="2409939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FDA"/>
    <w:rsid w:val="0000543C"/>
    <w:rsid w:val="00013263"/>
    <w:rsid w:val="00015D6E"/>
    <w:rsid w:val="00022F20"/>
    <w:rsid w:val="00026EB0"/>
    <w:rsid w:val="00036055"/>
    <w:rsid w:val="0003682F"/>
    <w:rsid w:val="00051CFE"/>
    <w:rsid w:val="000566FF"/>
    <w:rsid w:val="0007286E"/>
    <w:rsid w:val="00097A1C"/>
    <w:rsid w:val="000A18A5"/>
    <w:rsid w:val="000C4827"/>
    <w:rsid w:val="000D2100"/>
    <w:rsid w:val="000D60B6"/>
    <w:rsid w:val="000E3FCA"/>
    <w:rsid w:val="000E454E"/>
    <w:rsid w:val="000E5657"/>
    <w:rsid w:val="000F7F89"/>
    <w:rsid w:val="00100FFA"/>
    <w:rsid w:val="00101A45"/>
    <w:rsid w:val="00103449"/>
    <w:rsid w:val="00105463"/>
    <w:rsid w:val="001139E9"/>
    <w:rsid w:val="00114AE2"/>
    <w:rsid w:val="0014018F"/>
    <w:rsid w:val="0015072D"/>
    <w:rsid w:val="00150FF5"/>
    <w:rsid w:val="001674F7"/>
    <w:rsid w:val="00195DC5"/>
    <w:rsid w:val="001A47E0"/>
    <w:rsid w:val="001B575E"/>
    <w:rsid w:val="001C08D7"/>
    <w:rsid w:val="001D42AF"/>
    <w:rsid w:val="002029E8"/>
    <w:rsid w:val="0020408D"/>
    <w:rsid w:val="00205BD8"/>
    <w:rsid w:val="00206332"/>
    <w:rsid w:val="00235CC8"/>
    <w:rsid w:val="00240D48"/>
    <w:rsid w:val="00241FE4"/>
    <w:rsid w:val="00243084"/>
    <w:rsid w:val="00243146"/>
    <w:rsid w:val="00243503"/>
    <w:rsid w:val="002439D4"/>
    <w:rsid w:val="0024403E"/>
    <w:rsid w:val="00244CC5"/>
    <w:rsid w:val="002471FC"/>
    <w:rsid w:val="002517DA"/>
    <w:rsid w:val="0027689A"/>
    <w:rsid w:val="00280D90"/>
    <w:rsid w:val="00290551"/>
    <w:rsid w:val="00294A0D"/>
    <w:rsid w:val="002D2E40"/>
    <w:rsid w:val="002D64B9"/>
    <w:rsid w:val="00320783"/>
    <w:rsid w:val="00325675"/>
    <w:rsid w:val="00325DD3"/>
    <w:rsid w:val="00346C41"/>
    <w:rsid w:val="003563C0"/>
    <w:rsid w:val="00375289"/>
    <w:rsid w:val="003871DB"/>
    <w:rsid w:val="00391901"/>
    <w:rsid w:val="00393614"/>
    <w:rsid w:val="00394FB9"/>
    <w:rsid w:val="003A0E25"/>
    <w:rsid w:val="003A7775"/>
    <w:rsid w:val="003C2300"/>
    <w:rsid w:val="003D16C8"/>
    <w:rsid w:val="003E0A05"/>
    <w:rsid w:val="003E6E9D"/>
    <w:rsid w:val="003F51B1"/>
    <w:rsid w:val="00417733"/>
    <w:rsid w:val="0042624D"/>
    <w:rsid w:val="00432A29"/>
    <w:rsid w:val="00434A74"/>
    <w:rsid w:val="00435362"/>
    <w:rsid w:val="004465C5"/>
    <w:rsid w:val="0046053D"/>
    <w:rsid w:val="00460FC2"/>
    <w:rsid w:val="00464869"/>
    <w:rsid w:val="00473004"/>
    <w:rsid w:val="00476AED"/>
    <w:rsid w:val="00481540"/>
    <w:rsid w:val="004918AB"/>
    <w:rsid w:val="00492010"/>
    <w:rsid w:val="00492DE5"/>
    <w:rsid w:val="00494404"/>
    <w:rsid w:val="00497FC9"/>
    <w:rsid w:val="004B6B5A"/>
    <w:rsid w:val="004D2076"/>
    <w:rsid w:val="004D4CCE"/>
    <w:rsid w:val="004E43F9"/>
    <w:rsid w:val="004E71A7"/>
    <w:rsid w:val="0050083C"/>
    <w:rsid w:val="00514A4D"/>
    <w:rsid w:val="005246A4"/>
    <w:rsid w:val="00540AC7"/>
    <w:rsid w:val="0054406E"/>
    <w:rsid w:val="00550B80"/>
    <w:rsid w:val="005650EA"/>
    <w:rsid w:val="00567190"/>
    <w:rsid w:val="00577486"/>
    <w:rsid w:val="00595CD4"/>
    <w:rsid w:val="005A066E"/>
    <w:rsid w:val="005A5851"/>
    <w:rsid w:val="005B1F12"/>
    <w:rsid w:val="005B244D"/>
    <w:rsid w:val="005B6C32"/>
    <w:rsid w:val="005D4024"/>
    <w:rsid w:val="005E08A4"/>
    <w:rsid w:val="005E42A5"/>
    <w:rsid w:val="005E60DE"/>
    <w:rsid w:val="005F4092"/>
    <w:rsid w:val="005F4EC0"/>
    <w:rsid w:val="006008DD"/>
    <w:rsid w:val="0060505C"/>
    <w:rsid w:val="00626C09"/>
    <w:rsid w:val="0063332B"/>
    <w:rsid w:val="006353C9"/>
    <w:rsid w:val="006360F0"/>
    <w:rsid w:val="006548C0"/>
    <w:rsid w:val="00656333"/>
    <w:rsid w:val="006624FF"/>
    <w:rsid w:val="00666861"/>
    <w:rsid w:val="00670321"/>
    <w:rsid w:val="0067679F"/>
    <w:rsid w:val="00683B0F"/>
    <w:rsid w:val="006A5FFD"/>
    <w:rsid w:val="006A6C8A"/>
    <w:rsid w:val="006A7E36"/>
    <w:rsid w:val="006C3A38"/>
    <w:rsid w:val="006D2329"/>
    <w:rsid w:val="006D297F"/>
    <w:rsid w:val="006D402D"/>
    <w:rsid w:val="006D6BD8"/>
    <w:rsid w:val="007063C7"/>
    <w:rsid w:val="00715750"/>
    <w:rsid w:val="007160AB"/>
    <w:rsid w:val="00717781"/>
    <w:rsid w:val="00725EB8"/>
    <w:rsid w:val="00732035"/>
    <w:rsid w:val="0073468A"/>
    <w:rsid w:val="0073531D"/>
    <w:rsid w:val="0075391D"/>
    <w:rsid w:val="00754BF7"/>
    <w:rsid w:val="00767740"/>
    <w:rsid w:val="0078012D"/>
    <w:rsid w:val="007829E8"/>
    <w:rsid w:val="007A1B42"/>
    <w:rsid w:val="007A2DE7"/>
    <w:rsid w:val="007A33CE"/>
    <w:rsid w:val="007B1E87"/>
    <w:rsid w:val="007B6C10"/>
    <w:rsid w:val="007B7468"/>
    <w:rsid w:val="007C10BC"/>
    <w:rsid w:val="007C4248"/>
    <w:rsid w:val="007C51C2"/>
    <w:rsid w:val="007C63C5"/>
    <w:rsid w:val="007E70D7"/>
    <w:rsid w:val="007F01F8"/>
    <w:rsid w:val="007F260B"/>
    <w:rsid w:val="007F6A01"/>
    <w:rsid w:val="007F788E"/>
    <w:rsid w:val="00804400"/>
    <w:rsid w:val="008074C7"/>
    <w:rsid w:val="00821D53"/>
    <w:rsid w:val="008314CA"/>
    <w:rsid w:val="00840F96"/>
    <w:rsid w:val="008561F4"/>
    <w:rsid w:val="00857574"/>
    <w:rsid w:val="0086453E"/>
    <w:rsid w:val="008708FC"/>
    <w:rsid w:val="008736A4"/>
    <w:rsid w:val="0088273F"/>
    <w:rsid w:val="008B2F5D"/>
    <w:rsid w:val="008B4160"/>
    <w:rsid w:val="008C0FDB"/>
    <w:rsid w:val="008C323C"/>
    <w:rsid w:val="008C3565"/>
    <w:rsid w:val="008D165C"/>
    <w:rsid w:val="008F2623"/>
    <w:rsid w:val="008F561C"/>
    <w:rsid w:val="008F7931"/>
    <w:rsid w:val="0090407E"/>
    <w:rsid w:val="009149CD"/>
    <w:rsid w:val="00916101"/>
    <w:rsid w:val="00916B91"/>
    <w:rsid w:val="00921BD4"/>
    <w:rsid w:val="00936F25"/>
    <w:rsid w:val="00941F4B"/>
    <w:rsid w:val="00942DCB"/>
    <w:rsid w:val="0095077C"/>
    <w:rsid w:val="00952CBD"/>
    <w:rsid w:val="00953109"/>
    <w:rsid w:val="00953E92"/>
    <w:rsid w:val="00974342"/>
    <w:rsid w:val="009772C6"/>
    <w:rsid w:val="009A1D4C"/>
    <w:rsid w:val="009A3A4C"/>
    <w:rsid w:val="009B57A8"/>
    <w:rsid w:val="009C0BFF"/>
    <w:rsid w:val="009D4ACB"/>
    <w:rsid w:val="009F184A"/>
    <w:rsid w:val="009F47F9"/>
    <w:rsid w:val="009F6F7D"/>
    <w:rsid w:val="009F7DE7"/>
    <w:rsid w:val="00A049A3"/>
    <w:rsid w:val="00A06A8C"/>
    <w:rsid w:val="00A077E6"/>
    <w:rsid w:val="00A10F5F"/>
    <w:rsid w:val="00A134C2"/>
    <w:rsid w:val="00A262F7"/>
    <w:rsid w:val="00A3779C"/>
    <w:rsid w:val="00A37E96"/>
    <w:rsid w:val="00A42981"/>
    <w:rsid w:val="00A5073A"/>
    <w:rsid w:val="00A5133E"/>
    <w:rsid w:val="00A518D9"/>
    <w:rsid w:val="00A53145"/>
    <w:rsid w:val="00A541CD"/>
    <w:rsid w:val="00A66707"/>
    <w:rsid w:val="00A703AC"/>
    <w:rsid w:val="00A70A0D"/>
    <w:rsid w:val="00A71449"/>
    <w:rsid w:val="00A8550A"/>
    <w:rsid w:val="00A8641B"/>
    <w:rsid w:val="00A86FBD"/>
    <w:rsid w:val="00A87571"/>
    <w:rsid w:val="00A90D73"/>
    <w:rsid w:val="00A92D49"/>
    <w:rsid w:val="00A9313E"/>
    <w:rsid w:val="00AA5BB3"/>
    <w:rsid w:val="00AB3653"/>
    <w:rsid w:val="00AC16E1"/>
    <w:rsid w:val="00AC657C"/>
    <w:rsid w:val="00AE5DCF"/>
    <w:rsid w:val="00AF7009"/>
    <w:rsid w:val="00B045AF"/>
    <w:rsid w:val="00B133C3"/>
    <w:rsid w:val="00B32677"/>
    <w:rsid w:val="00B36B5E"/>
    <w:rsid w:val="00B37417"/>
    <w:rsid w:val="00B51EFC"/>
    <w:rsid w:val="00B55A94"/>
    <w:rsid w:val="00B645AE"/>
    <w:rsid w:val="00B64B1E"/>
    <w:rsid w:val="00B71184"/>
    <w:rsid w:val="00B85D54"/>
    <w:rsid w:val="00B9471D"/>
    <w:rsid w:val="00BA00F1"/>
    <w:rsid w:val="00BB43E3"/>
    <w:rsid w:val="00BB78EC"/>
    <w:rsid w:val="00BC0281"/>
    <w:rsid w:val="00BC1E6C"/>
    <w:rsid w:val="00BD6C14"/>
    <w:rsid w:val="00BF1056"/>
    <w:rsid w:val="00C0306F"/>
    <w:rsid w:val="00C04426"/>
    <w:rsid w:val="00C23D7D"/>
    <w:rsid w:val="00C274A2"/>
    <w:rsid w:val="00C27833"/>
    <w:rsid w:val="00C3397A"/>
    <w:rsid w:val="00C502A3"/>
    <w:rsid w:val="00C54854"/>
    <w:rsid w:val="00C62F44"/>
    <w:rsid w:val="00C85536"/>
    <w:rsid w:val="00C87E10"/>
    <w:rsid w:val="00C95EC7"/>
    <w:rsid w:val="00C97D12"/>
    <w:rsid w:val="00CA256B"/>
    <w:rsid w:val="00CA37FB"/>
    <w:rsid w:val="00CA6396"/>
    <w:rsid w:val="00CB63BC"/>
    <w:rsid w:val="00CB6CB9"/>
    <w:rsid w:val="00CC4514"/>
    <w:rsid w:val="00CC6ABC"/>
    <w:rsid w:val="00CC7182"/>
    <w:rsid w:val="00CD0231"/>
    <w:rsid w:val="00D079A7"/>
    <w:rsid w:val="00D14A8F"/>
    <w:rsid w:val="00D163DE"/>
    <w:rsid w:val="00D23AB5"/>
    <w:rsid w:val="00D313F8"/>
    <w:rsid w:val="00D329E6"/>
    <w:rsid w:val="00D41D48"/>
    <w:rsid w:val="00D4776E"/>
    <w:rsid w:val="00D527DB"/>
    <w:rsid w:val="00D6295C"/>
    <w:rsid w:val="00D713D7"/>
    <w:rsid w:val="00D74842"/>
    <w:rsid w:val="00D759F9"/>
    <w:rsid w:val="00D841A1"/>
    <w:rsid w:val="00D872BE"/>
    <w:rsid w:val="00D937C8"/>
    <w:rsid w:val="00DA0064"/>
    <w:rsid w:val="00DA41CE"/>
    <w:rsid w:val="00DA4525"/>
    <w:rsid w:val="00DA67DA"/>
    <w:rsid w:val="00DB0E7B"/>
    <w:rsid w:val="00DD1168"/>
    <w:rsid w:val="00DD227F"/>
    <w:rsid w:val="00DD2451"/>
    <w:rsid w:val="00DE1E09"/>
    <w:rsid w:val="00DE2EF3"/>
    <w:rsid w:val="00DE719B"/>
    <w:rsid w:val="00DF58E4"/>
    <w:rsid w:val="00E01153"/>
    <w:rsid w:val="00E16E96"/>
    <w:rsid w:val="00E2058F"/>
    <w:rsid w:val="00E232E4"/>
    <w:rsid w:val="00E27FDA"/>
    <w:rsid w:val="00E31F03"/>
    <w:rsid w:val="00E32082"/>
    <w:rsid w:val="00E35B20"/>
    <w:rsid w:val="00E462BC"/>
    <w:rsid w:val="00E60585"/>
    <w:rsid w:val="00E73143"/>
    <w:rsid w:val="00E87AAC"/>
    <w:rsid w:val="00E93E3E"/>
    <w:rsid w:val="00EC19A4"/>
    <w:rsid w:val="00EF3681"/>
    <w:rsid w:val="00EF66C6"/>
    <w:rsid w:val="00F02A38"/>
    <w:rsid w:val="00F03331"/>
    <w:rsid w:val="00F04341"/>
    <w:rsid w:val="00F10706"/>
    <w:rsid w:val="00F13B70"/>
    <w:rsid w:val="00F25F8D"/>
    <w:rsid w:val="00F306A6"/>
    <w:rsid w:val="00F32CA3"/>
    <w:rsid w:val="00F373FF"/>
    <w:rsid w:val="00F37531"/>
    <w:rsid w:val="00F444F2"/>
    <w:rsid w:val="00F46899"/>
    <w:rsid w:val="00F50E1B"/>
    <w:rsid w:val="00F5544D"/>
    <w:rsid w:val="00F57C1C"/>
    <w:rsid w:val="00F60E39"/>
    <w:rsid w:val="00F72115"/>
    <w:rsid w:val="00F73EEA"/>
    <w:rsid w:val="00F845FC"/>
    <w:rsid w:val="00F96C52"/>
    <w:rsid w:val="00FA5720"/>
    <w:rsid w:val="00FD510A"/>
    <w:rsid w:val="00FF6499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1306B6C"/>
  <w15:chartTrackingRefBased/>
  <w15:docId w15:val="{37808670-9400-4E73-843F-E3A935B8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41D48"/>
  </w:style>
  <w:style w:type="paragraph" w:styleId="Heading1">
    <w:name w:val="heading 1"/>
    <w:basedOn w:val="Normal"/>
    <w:next w:val="Normal"/>
    <w:qFormat/>
    <w:pPr>
      <w:keepNext/>
      <w:ind w:left="1416" w:firstLine="708"/>
      <w:outlineLvl w:val="0"/>
    </w:pPr>
    <w:rPr>
      <w:rFonts w:ascii="Arial" w:hAnsi="Arial"/>
      <w:b/>
      <w:sz w:val="28"/>
      <w:lang w:val="en-US"/>
    </w:rPr>
  </w:style>
  <w:style w:type="paragraph" w:styleId="Heading2">
    <w:name w:val="heading 2"/>
    <w:basedOn w:val="Normal"/>
    <w:next w:val="Normal"/>
    <w:link w:val="Balk2Char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 Narrow" w:hAnsi="Arial Narrow"/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 Narrow" w:hAnsi="Arial Narrow" w:cs="Tahoma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onMetniChar"/>
    <w:rsid w:val="00921BD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loonText"/>
    <w:rsid w:val="00921BD4"/>
    <w:rPr>
      <w:rFonts w:ascii="Tahoma" w:hAnsi="Tahoma" w:cs="Tahoma"/>
      <w:sz w:val="16"/>
      <w:szCs w:val="16"/>
    </w:rPr>
  </w:style>
  <w:style w:type="character" w:customStyle="1" w:styleId="Balk2Char">
    <w:name w:val="Başlık 2 Char"/>
    <w:link w:val="Heading2"/>
    <w:rsid w:val="002471FC"/>
    <w:rPr>
      <w:b/>
      <w:sz w:val="24"/>
    </w:rPr>
  </w:style>
  <w:style w:type="paragraph" w:styleId="ListParagraph">
    <w:name w:val="List Paragraph"/>
    <w:basedOn w:val="Normal"/>
    <w:uiPriority w:val="34"/>
    <w:qFormat/>
    <w:rsid w:val="007F788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uiPriority w:val="20"/>
    <w:qFormat/>
    <w:rsid w:val="00B85D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erve.erkani\Desktop\Profes&#246;r%20Kadro%20Ba&#351;vuru%20Dilek&#231;esi.dotx" TargetMode="Externa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3FB39-83ED-4269-B63E-16328A77A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Profesör Kadro Başvuru Dilekçesi</Template>
  <TotalTime>1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TOPLANTI  TUTANAĞI</vt:lpstr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TOPLANTI  TUTANAĞI</dc:title>
  <dc:creator>Merve ERKANİ</dc:creator>
  <cp:lastModifiedBy>Merve ERKANİ</cp:lastModifiedBy>
  <cp:revision>2</cp:revision>
  <cp:lastPrinted>2017-07-03T07:59:00Z</cp:lastPrinted>
  <dcterms:created xsi:type="dcterms:W3CDTF">2026-09-21T14:42:00Z</dcterms:created>
  <dcterms:modified xsi:type="dcterms:W3CDTF">2026-09-21T15:00:00Z</dcterms:modified>
</cp:coreProperties>
</file>