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194A1C" w:rsidRPr="00194A1C" w:rsidP="00194A1C" w14:paraId="4BB5670C" w14:textId="7777777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194A1C">
        <w:rPr>
          <w:rFonts w:ascii="Calibri" w:hAnsi="Calibri" w:cs="Calibri"/>
          <w:b/>
          <w:bCs/>
          <w:sz w:val="22"/>
          <w:szCs w:val="22"/>
        </w:rPr>
        <w:t>T.C</w:t>
      </w:r>
    </w:p>
    <w:p w:rsidR="00194A1C" w:rsidRPr="00952701" w:rsidP="00194A1C" w14:paraId="093F1579" w14:textId="7777777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952701">
        <w:rPr>
          <w:rFonts w:ascii="Calibri" w:hAnsi="Calibri" w:cs="Calibri"/>
          <w:b/>
          <w:bCs/>
          <w:sz w:val="22"/>
          <w:szCs w:val="22"/>
        </w:rPr>
        <w:t>ANKARA MEDİPOL ÜNİVERSİTESİ REKTÖRLÜĞÜ</w:t>
      </w:r>
    </w:p>
    <w:p w:rsidR="00194A1C" w:rsidRPr="00952701" w:rsidP="00194A1C" w14:paraId="54277BD4" w14:textId="77777777">
      <w:pPr>
        <w:jc w:val="center"/>
        <w:rPr>
          <w:rFonts w:ascii="Calibri" w:hAnsi="Calibri" w:cs="Calibri"/>
          <w:sz w:val="22"/>
          <w:szCs w:val="22"/>
        </w:rPr>
      </w:pPr>
      <w:r w:rsidRPr="00952701">
        <w:rPr>
          <w:rFonts w:ascii="Calibri" w:hAnsi="Calibri" w:cs="Calibri"/>
          <w:sz w:val="22"/>
          <w:szCs w:val="22"/>
        </w:rPr>
        <w:t>(………………Fakültesi Dekanlığına/………………YO/MYO Müdürlüğüne)</w:t>
      </w:r>
    </w:p>
    <w:p w:rsidR="00194A1C" w:rsidRPr="00952701" w:rsidP="00194A1C" w14:paraId="09C648B0" w14:textId="77777777">
      <w:pPr>
        <w:jc w:val="center"/>
        <w:rPr>
          <w:rFonts w:ascii="Calibri" w:hAnsi="Calibri" w:cs="Calibri"/>
          <w:sz w:val="22"/>
          <w:szCs w:val="22"/>
        </w:rPr>
      </w:pPr>
    </w:p>
    <w:p w:rsidR="00194A1C" w:rsidP="00194A1C" w14:paraId="16DF4528" w14:textId="77777777">
      <w:pPr>
        <w:jc w:val="both"/>
        <w:rPr>
          <w:rFonts w:ascii="Calibri" w:hAnsi="Calibri" w:cs="Calibri"/>
          <w:sz w:val="22"/>
          <w:szCs w:val="22"/>
        </w:rPr>
      </w:pPr>
      <w:r w:rsidRPr="00952701"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Ankara Medipol Üniversitesi Rektörlüğü’nün aşağıda belirtilen birim için ilan edilen Araştırma Görevlisi kadrosuna başvurmak istiyorum. İlanda belirtilen şartları taşımakta olup </w:t>
      </w:r>
      <w:r w:rsidRPr="00952701">
        <w:rPr>
          <w:rFonts w:ascii="Calibri" w:hAnsi="Calibri" w:cs="Calibri"/>
          <w:sz w:val="22"/>
          <w:szCs w:val="22"/>
        </w:rPr>
        <w:t>istenilen belgeler ekte sunulmuştur.</w:t>
      </w:r>
    </w:p>
    <w:p w:rsidR="00D6779A" w:rsidRPr="00952701" w:rsidP="00194A1C" w14:paraId="1505B734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194A1C" w:rsidRPr="00952701" w:rsidP="00194A1C" w14:paraId="0E6CD25F" w14:textId="77777777">
      <w:pPr>
        <w:jc w:val="both"/>
        <w:rPr>
          <w:rFonts w:ascii="Calibri" w:hAnsi="Calibri" w:cs="Calibri"/>
          <w:sz w:val="22"/>
          <w:szCs w:val="22"/>
        </w:rPr>
      </w:pPr>
      <w:r w:rsidRPr="00952701">
        <w:rPr>
          <w:rFonts w:ascii="Calibri" w:hAnsi="Calibri" w:cs="Calibri"/>
          <w:sz w:val="22"/>
          <w:szCs w:val="22"/>
        </w:rPr>
        <w:t xml:space="preserve">             Gereğini arz ederim. </w:t>
      </w:r>
    </w:p>
    <w:p w:rsidR="00194A1C" w:rsidRPr="00952701" w:rsidP="00194A1C" w14:paraId="7FCF3AE2" w14:textId="777777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97"/>
        <w:gridCol w:w="3544"/>
        <w:gridCol w:w="4082"/>
      </w:tblGrid>
      <w:tr w14:paraId="0D68D45C" w14:textId="77777777" w:rsidTr="00D6779A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00"/>
        </w:trPr>
        <w:tc>
          <w:tcPr>
            <w:tcW w:w="9923" w:type="dxa"/>
            <w:gridSpan w:val="3"/>
            <w:vAlign w:val="center"/>
          </w:tcPr>
          <w:p w:rsidR="00194A1C" w:rsidRPr="00952701" w:rsidP="00D6779A" w14:paraId="4C12EF08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KİMLİK BİLGİLERİ</w:t>
            </w:r>
          </w:p>
        </w:tc>
      </w:tr>
      <w:tr w14:paraId="14D8F28C" w14:textId="77777777" w:rsidTr="00D6779A">
        <w:tblPrEx>
          <w:tblW w:w="0" w:type="auto"/>
          <w:tblInd w:w="250" w:type="dxa"/>
          <w:tblLook w:val="04A0"/>
        </w:tblPrEx>
        <w:trPr>
          <w:trHeight w:val="390"/>
        </w:trPr>
        <w:tc>
          <w:tcPr>
            <w:tcW w:w="2297" w:type="dxa"/>
            <w:vAlign w:val="center"/>
          </w:tcPr>
          <w:p w:rsidR="00194A1C" w:rsidRPr="00952701" w:rsidP="00D6779A" w14:paraId="09A787B8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T.C. Kimlik No</w:t>
            </w:r>
          </w:p>
        </w:tc>
        <w:tc>
          <w:tcPr>
            <w:tcW w:w="3544" w:type="dxa"/>
          </w:tcPr>
          <w:p w:rsidR="00194A1C" w:rsidRPr="00952701" w:rsidP="006F3E44" w14:paraId="7B0E5D74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 w:val="restart"/>
          </w:tcPr>
          <w:p w:rsidR="00194A1C" w:rsidRPr="00952701" w:rsidP="006F3E44" w14:paraId="71243382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Tebligat Adresi:</w:t>
            </w:r>
          </w:p>
        </w:tc>
      </w:tr>
      <w:tr w14:paraId="5053827A" w14:textId="77777777" w:rsidTr="00D6779A">
        <w:tblPrEx>
          <w:tblW w:w="0" w:type="auto"/>
          <w:tblInd w:w="250" w:type="dxa"/>
          <w:tblLook w:val="04A0"/>
        </w:tblPrEx>
        <w:trPr>
          <w:trHeight w:val="438"/>
        </w:trPr>
        <w:tc>
          <w:tcPr>
            <w:tcW w:w="2297" w:type="dxa"/>
            <w:vAlign w:val="center"/>
          </w:tcPr>
          <w:p w:rsidR="00194A1C" w:rsidRPr="00952701" w:rsidP="00D6779A" w14:paraId="61DDA320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Adı ve Soyadı</w:t>
            </w:r>
          </w:p>
        </w:tc>
        <w:tc>
          <w:tcPr>
            <w:tcW w:w="3544" w:type="dxa"/>
          </w:tcPr>
          <w:p w:rsidR="00194A1C" w:rsidRPr="00952701" w:rsidP="006F3E44" w14:paraId="0EC7DA4B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194A1C" w:rsidRPr="00952701" w:rsidP="006F3E44" w14:paraId="240E36A8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6CF17B63" w14:textId="77777777" w:rsidTr="00D6779A">
        <w:tblPrEx>
          <w:tblW w:w="0" w:type="auto"/>
          <w:tblInd w:w="250" w:type="dxa"/>
          <w:tblLook w:val="04A0"/>
        </w:tblPrEx>
        <w:trPr>
          <w:trHeight w:val="400"/>
        </w:trPr>
        <w:tc>
          <w:tcPr>
            <w:tcW w:w="2297" w:type="dxa"/>
            <w:vAlign w:val="center"/>
          </w:tcPr>
          <w:p w:rsidR="00194A1C" w:rsidRPr="00952701" w:rsidP="00D6779A" w14:paraId="2EC16C0C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Cep Tel</w:t>
            </w:r>
          </w:p>
        </w:tc>
        <w:tc>
          <w:tcPr>
            <w:tcW w:w="3544" w:type="dxa"/>
          </w:tcPr>
          <w:p w:rsidR="00194A1C" w:rsidRPr="00952701" w:rsidP="006F3E44" w14:paraId="4D5AC726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194A1C" w:rsidRPr="00952701" w:rsidP="006F3E44" w14:paraId="2E96DEE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17FF015C" w14:textId="77777777" w:rsidTr="00D6779A">
        <w:tblPrEx>
          <w:tblW w:w="0" w:type="auto"/>
          <w:tblInd w:w="250" w:type="dxa"/>
          <w:tblLook w:val="04A0"/>
        </w:tblPrEx>
        <w:trPr>
          <w:trHeight w:val="420"/>
        </w:trPr>
        <w:tc>
          <w:tcPr>
            <w:tcW w:w="2297" w:type="dxa"/>
            <w:vAlign w:val="center"/>
          </w:tcPr>
          <w:p w:rsidR="00194A1C" w:rsidRPr="00952701" w:rsidP="00D6779A" w14:paraId="07176567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İş Tel</w:t>
            </w:r>
          </w:p>
        </w:tc>
        <w:tc>
          <w:tcPr>
            <w:tcW w:w="3544" w:type="dxa"/>
          </w:tcPr>
          <w:p w:rsidR="00194A1C" w:rsidRPr="00952701" w:rsidP="006F3E44" w14:paraId="2799CB34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194A1C" w:rsidRPr="00952701" w:rsidP="006F3E44" w14:paraId="521558DD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5294B7B1" w14:textId="77777777" w:rsidTr="00D6779A">
        <w:tblPrEx>
          <w:tblW w:w="0" w:type="auto"/>
          <w:tblInd w:w="250" w:type="dxa"/>
          <w:tblLook w:val="04A0"/>
        </w:tblPrEx>
        <w:trPr>
          <w:trHeight w:val="408"/>
        </w:trPr>
        <w:tc>
          <w:tcPr>
            <w:tcW w:w="2297" w:type="dxa"/>
            <w:vAlign w:val="center"/>
          </w:tcPr>
          <w:p w:rsidR="00194A1C" w:rsidRPr="00952701" w:rsidP="00D6779A" w14:paraId="2CE3EF8E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E-Mail</w:t>
            </w:r>
          </w:p>
        </w:tc>
        <w:tc>
          <w:tcPr>
            <w:tcW w:w="3544" w:type="dxa"/>
          </w:tcPr>
          <w:p w:rsidR="00194A1C" w:rsidRPr="00952701" w:rsidP="006F3E44" w14:paraId="3F69D8DA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194A1C" w:rsidRPr="00952701" w:rsidP="006F3E44" w14:paraId="5AB0FADC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194A1C" w:rsidRPr="00952701" w:rsidP="00194A1C" w14:paraId="2E57DF1D" w14:textId="777777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7088"/>
      </w:tblGrid>
      <w:tr w14:paraId="1E091C59" w14:textId="77777777" w:rsidTr="00D6779A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00"/>
        </w:trPr>
        <w:tc>
          <w:tcPr>
            <w:tcW w:w="9923" w:type="dxa"/>
            <w:gridSpan w:val="2"/>
            <w:vAlign w:val="center"/>
          </w:tcPr>
          <w:p w:rsidR="00194A1C" w:rsidRPr="00952701" w:rsidP="00D6779A" w14:paraId="7C171EE4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İLANDA BAŞVURDUĞU BİRİM İLE İLGİLİ BİLGİLER</w:t>
            </w:r>
          </w:p>
        </w:tc>
      </w:tr>
      <w:tr w14:paraId="200D175B" w14:textId="77777777" w:rsidTr="00D6779A">
        <w:tblPrEx>
          <w:tblW w:w="0" w:type="auto"/>
          <w:tblInd w:w="250" w:type="dxa"/>
          <w:tblLook w:val="04A0"/>
        </w:tblPrEx>
        <w:trPr>
          <w:trHeight w:val="400"/>
        </w:trPr>
        <w:tc>
          <w:tcPr>
            <w:tcW w:w="2835" w:type="dxa"/>
            <w:vAlign w:val="center"/>
          </w:tcPr>
          <w:p w:rsidR="00194A1C" w:rsidRPr="00952701" w:rsidP="00D6779A" w14:paraId="5E913E33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Resmî Gazete </w:t>
            </w:r>
          </w:p>
          <w:p w:rsidR="00194A1C" w:rsidRPr="00952701" w:rsidP="00D6779A" w14:paraId="050C0964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İlan Tarihi/Sayısı</w:t>
            </w:r>
          </w:p>
        </w:tc>
        <w:tc>
          <w:tcPr>
            <w:tcW w:w="7088" w:type="dxa"/>
          </w:tcPr>
          <w:p w:rsidR="00194A1C" w:rsidRPr="00952701" w:rsidP="006F3E44" w14:paraId="39D0F328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14:paraId="25588AC3" w14:textId="77777777" w:rsidTr="00D6779A">
        <w:tblPrEx>
          <w:tblW w:w="0" w:type="auto"/>
          <w:tblInd w:w="250" w:type="dxa"/>
          <w:tblLook w:val="04A0"/>
        </w:tblPrEx>
        <w:trPr>
          <w:trHeight w:val="420"/>
        </w:trPr>
        <w:tc>
          <w:tcPr>
            <w:tcW w:w="2835" w:type="dxa"/>
            <w:vAlign w:val="center"/>
          </w:tcPr>
          <w:p w:rsidR="00194A1C" w:rsidRPr="00952701" w:rsidP="00D6779A" w14:paraId="3145BF06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Fakülte/Yüksekokul/MYO</w:t>
            </w:r>
          </w:p>
        </w:tc>
        <w:tc>
          <w:tcPr>
            <w:tcW w:w="7088" w:type="dxa"/>
          </w:tcPr>
          <w:p w:rsidR="00194A1C" w:rsidRPr="00952701" w:rsidP="006F3E44" w14:paraId="5BBE0F29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0546F800" w14:textId="77777777" w:rsidTr="00D6779A">
        <w:tblPrEx>
          <w:tblW w:w="0" w:type="auto"/>
          <w:tblInd w:w="250" w:type="dxa"/>
          <w:tblLook w:val="04A0"/>
        </w:tblPrEx>
        <w:trPr>
          <w:trHeight w:val="412"/>
        </w:trPr>
        <w:tc>
          <w:tcPr>
            <w:tcW w:w="2835" w:type="dxa"/>
            <w:vAlign w:val="center"/>
          </w:tcPr>
          <w:p w:rsidR="00194A1C" w:rsidRPr="00952701" w:rsidP="00D6779A" w14:paraId="50D01FC6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Bölüm</w:t>
            </w:r>
          </w:p>
        </w:tc>
        <w:tc>
          <w:tcPr>
            <w:tcW w:w="7088" w:type="dxa"/>
          </w:tcPr>
          <w:p w:rsidR="00194A1C" w:rsidRPr="00952701" w:rsidP="006F3E44" w14:paraId="5B5FCCF7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99D9732" w14:textId="77777777" w:rsidTr="00D6779A">
        <w:tblPrEx>
          <w:tblW w:w="0" w:type="auto"/>
          <w:tblInd w:w="250" w:type="dxa"/>
          <w:tblLook w:val="04A0"/>
        </w:tblPrEx>
        <w:trPr>
          <w:trHeight w:val="418"/>
        </w:trPr>
        <w:tc>
          <w:tcPr>
            <w:tcW w:w="2835" w:type="dxa"/>
            <w:vAlign w:val="center"/>
          </w:tcPr>
          <w:p w:rsidR="00194A1C" w:rsidRPr="00952701" w:rsidP="00D6779A" w14:paraId="0EA4CA6E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Anabilim Dalı</w:t>
            </w:r>
          </w:p>
        </w:tc>
        <w:tc>
          <w:tcPr>
            <w:tcW w:w="7088" w:type="dxa"/>
          </w:tcPr>
          <w:p w:rsidR="00194A1C" w:rsidRPr="00952701" w:rsidP="006F3E44" w14:paraId="62F69ACD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42AE4443" w14:textId="77777777" w:rsidTr="00D6779A">
        <w:tblPrEx>
          <w:tblW w:w="0" w:type="auto"/>
          <w:tblInd w:w="250" w:type="dxa"/>
          <w:tblLook w:val="04A0"/>
        </w:tblPrEx>
        <w:trPr>
          <w:trHeight w:val="410"/>
        </w:trPr>
        <w:tc>
          <w:tcPr>
            <w:tcW w:w="2835" w:type="dxa"/>
            <w:vAlign w:val="center"/>
          </w:tcPr>
          <w:p w:rsidR="00194A1C" w:rsidRPr="00952701" w:rsidP="00D6779A" w14:paraId="1DBE2226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Program</w:t>
            </w:r>
          </w:p>
        </w:tc>
        <w:tc>
          <w:tcPr>
            <w:tcW w:w="7088" w:type="dxa"/>
          </w:tcPr>
          <w:p w:rsidR="00194A1C" w:rsidRPr="00952701" w:rsidP="006F3E44" w14:paraId="2230BC2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5DB31AFB" w14:textId="77777777" w:rsidTr="00D6779A">
        <w:tblPrEx>
          <w:tblW w:w="0" w:type="auto"/>
          <w:tblInd w:w="250" w:type="dxa"/>
          <w:tblLook w:val="04A0"/>
        </w:tblPrEx>
        <w:trPr>
          <w:trHeight w:val="416"/>
        </w:trPr>
        <w:tc>
          <w:tcPr>
            <w:tcW w:w="2835" w:type="dxa"/>
            <w:vAlign w:val="center"/>
          </w:tcPr>
          <w:p w:rsidR="00194A1C" w:rsidRPr="00952701" w:rsidP="00D6779A" w14:paraId="327D8500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Unvan</w:t>
            </w:r>
          </w:p>
        </w:tc>
        <w:tc>
          <w:tcPr>
            <w:tcW w:w="7088" w:type="dxa"/>
          </w:tcPr>
          <w:p w:rsidR="00194A1C" w:rsidRPr="00952701" w:rsidP="006F3E44" w14:paraId="14640F7E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0E64B78C" w14:textId="77777777" w:rsidTr="00D6779A">
        <w:tblPrEx>
          <w:tblW w:w="0" w:type="auto"/>
          <w:tblInd w:w="250" w:type="dxa"/>
          <w:tblLook w:val="04A0"/>
        </w:tblPrEx>
        <w:trPr>
          <w:trHeight w:val="421"/>
        </w:trPr>
        <w:tc>
          <w:tcPr>
            <w:tcW w:w="2835" w:type="dxa"/>
            <w:vAlign w:val="center"/>
          </w:tcPr>
          <w:p w:rsidR="00194A1C" w:rsidP="00D6779A" w14:paraId="41CC5ACF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Merkezî yabancı dil sınavları ile eşdeğerliği kabul edilen uluslararası yabancı dil sınav sonuç ve tarihi (yab.dille eğit.yapılan prg.bşv. için)</w:t>
            </w:r>
          </w:p>
          <w:p w:rsidR="00D6779A" w:rsidRPr="00952701" w:rsidP="00D6779A" w14:paraId="3B1EF097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7088" w:type="dxa"/>
          </w:tcPr>
          <w:p w:rsidR="00194A1C" w:rsidRPr="00952701" w:rsidP="006F3E44" w14:paraId="2D00AFCB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53915E21" w14:textId="77777777" w:rsidTr="00D6779A">
        <w:tblPrEx>
          <w:tblW w:w="0" w:type="auto"/>
          <w:tblInd w:w="250" w:type="dxa"/>
          <w:tblLook w:val="04A0"/>
        </w:tblPrEx>
        <w:trPr>
          <w:trHeight w:val="757"/>
        </w:trPr>
        <w:tc>
          <w:tcPr>
            <w:tcW w:w="2835" w:type="dxa"/>
            <w:vAlign w:val="center"/>
          </w:tcPr>
          <w:p w:rsidR="00194A1C" w:rsidRPr="00952701" w:rsidP="00D6779A" w14:paraId="2586EEDE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</w:rPr>
              <w:t>Askerlik Durumu</w:t>
            </w:r>
          </w:p>
        </w:tc>
        <w:tc>
          <w:tcPr>
            <w:tcW w:w="7088" w:type="dxa"/>
            <w:vAlign w:val="center"/>
          </w:tcPr>
          <w:p w:rsidR="00194A1C" w:rsidRPr="00952701" w:rsidP="00D6779A" w14:paraId="44867D1C" w14:textId="77777777">
            <w:pPr>
              <w:spacing w:line="12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sz w:val="22"/>
                <w:szCs w:val="22"/>
              </w:rPr>
              <w:t xml:space="preserve">        </w:t>
            </w:r>
          </w:p>
          <w:p w:rsidR="00194A1C" w:rsidRPr="00952701" w:rsidP="00D6779A" w14:paraId="767A796E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1023620</wp:posOffset>
                      </wp:positionH>
                      <wp:positionV relativeFrom="paragraph">
                        <wp:posOffset>10160</wp:posOffset>
                      </wp:positionV>
                      <wp:extent cx="171450" cy="161925"/>
                      <wp:effectExtent l="0" t="0" r="0" b="0"/>
                      <wp:wrapNone/>
                      <wp:docPr id="1479115966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" o:spid="_x0000_s1025" style="width:13.5pt;height:12.75pt;margin-top:0.8pt;margin-left:80.6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1312" strokeweight="1pt"/>
                  </w:pict>
                </mc:Fallback>
              </mc:AlternateContent>
            </w:r>
            <w:r w:rsidRPr="00952701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1694180</wp:posOffset>
                      </wp:positionH>
                      <wp:positionV relativeFrom="paragraph">
                        <wp:posOffset>9525</wp:posOffset>
                      </wp:positionV>
                      <wp:extent cx="171450" cy="161925"/>
                      <wp:effectExtent l="0" t="0" r="0" b="0"/>
                      <wp:wrapNone/>
                      <wp:docPr id="1982149497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6" style="width:13.5pt;height:12.75pt;margin-top:0.75pt;margin-left:133.4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strokeweight="1pt"/>
                  </w:pict>
                </mc:Fallback>
              </mc:AlternateContent>
            </w:r>
            <w:r w:rsidRPr="00952701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10160</wp:posOffset>
                      </wp:positionV>
                      <wp:extent cx="171450" cy="161925"/>
                      <wp:effectExtent l="0" t="0" r="0" b="0"/>
                      <wp:wrapNone/>
                      <wp:docPr id="914363355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" o:spid="_x0000_s1027" style="width:13.5pt;height:12.75pt;margin-top:0.8pt;margin-left:27.5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strokeweight="1pt"/>
                  </w:pict>
                </mc:Fallback>
              </mc:AlternateContent>
            </w:r>
            <w:r w:rsidRPr="00952701">
              <w:rPr>
                <w:rFonts w:ascii="Calibri" w:eastAsia="Calibri" w:hAnsi="Calibri" w:cs="Calibri"/>
                <w:sz w:val="22"/>
                <w:szCs w:val="22"/>
              </w:rPr>
              <w:t>Yaptı           Muaf            Tecilli               Tecil Tarihi ..…/……/……</w:t>
            </w:r>
          </w:p>
        </w:tc>
      </w:tr>
    </w:tbl>
    <w:p w:rsidR="00194A1C" w:rsidRPr="00952701" w:rsidP="00194A1C" w14:paraId="0AD50ADB" w14:textId="77777777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14:paraId="7E9A17CE" w14:textId="77777777" w:rsidTr="00D6779A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00"/>
        </w:trPr>
        <w:tc>
          <w:tcPr>
            <w:tcW w:w="9923" w:type="dxa"/>
            <w:gridSpan w:val="2"/>
            <w:vAlign w:val="center"/>
          </w:tcPr>
          <w:p w:rsidR="00194A1C" w:rsidRPr="00952701" w:rsidP="00D6779A" w14:paraId="2A0E387F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EĞİTİM İLE İLGİLİ BİLGİLER</w:t>
            </w:r>
          </w:p>
        </w:tc>
      </w:tr>
      <w:tr w14:paraId="6DA090D6" w14:textId="77777777" w:rsidTr="00D6779A">
        <w:tblPrEx>
          <w:tblW w:w="0" w:type="auto"/>
          <w:tblInd w:w="250" w:type="dxa"/>
          <w:tblLook w:val="04A0"/>
        </w:tblPrEx>
        <w:trPr>
          <w:trHeight w:val="420"/>
        </w:trPr>
        <w:tc>
          <w:tcPr>
            <w:tcW w:w="1843" w:type="dxa"/>
            <w:vAlign w:val="center"/>
          </w:tcPr>
          <w:p w:rsidR="00194A1C" w:rsidRPr="00952701" w:rsidP="00D6779A" w14:paraId="78903876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5270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Mezun olduğu Üniversite</w:t>
            </w:r>
          </w:p>
        </w:tc>
        <w:tc>
          <w:tcPr>
            <w:tcW w:w="8080" w:type="dxa"/>
          </w:tcPr>
          <w:p w:rsidR="00194A1C" w:rsidRPr="00952701" w:rsidP="006F3E44" w14:paraId="4FD3062B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14:paraId="027D49EA" w14:textId="77777777" w:rsidTr="00D6779A">
        <w:tblPrEx>
          <w:tblW w:w="0" w:type="auto"/>
          <w:tblInd w:w="250" w:type="dxa"/>
          <w:tblLook w:val="04A0"/>
        </w:tblPrEx>
        <w:trPr>
          <w:trHeight w:val="412"/>
        </w:trPr>
        <w:tc>
          <w:tcPr>
            <w:tcW w:w="1843" w:type="dxa"/>
            <w:vAlign w:val="center"/>
          </w:tcPr>
          <w:p w:rsidR="00194A1C" w:rsidRPr="00952701" w:rsidP="00D6779A" w14:paraId="43E14D31" w14:textId="77777777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Fakülte</w:t>
            </w:r>
          </w:p>
        </w:tc>
        <w:tc>
          <w:tcPr>
            <w:tcW w:w="8080" w:type="dxa"/>
          </w:tcPr>
          <w:p w:rsidR="00194A1C" w:rsidRPr="00952701" w:rsidP="006F3E44" w14:paraId="355B168F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14:paraId="7408BAB3" w14:textId="77777777" w:rsidTr="00D6779A">
        <w:tblPrEx>
          <w:tblW w:w="0" w:type="auto"/>
          <w:tblInd w:w="250" w:type="dxa"/>
          <w:tblLook w:val="04A0"/>
        </w:tblPrEx>
        <w:trPr>
          <w:trHeight w:val="418"/>
        </w:trPr>
        <w:tc>
          <w:tcPr>
            <w:tcW w:w="1843" w:type="dxa"/>
            <w:vAlign w:val="center"/>
          </w:tcPr>
          <w:p w:rsidR="00194A1C" w:rsidRPr="00952701" w:rsidP="00D6779A" w14:paraId="1B8940F2" w14:textId="77777777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Bölüm</w:t>
            </w:r>
          </w:p>
        </w:tc>
        <w:tc>
          <w:tcPr>
            <w:tcW w:w="8080" w:type="dxa"/>
          </w:tcPr>
          <w:p w:rsidR="00194A1C" w:rsidRPr="00952701" w:rsidP="006F3E44" w14:paraId="7B8D3A76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14:paraId="2F3E235F" w14:textId="77777777" w:rsidTr="00D6779A">
        <w:tblPrEx>
          <w:tblW w:w="0" w:type="auto"/>
          <w:tblInd w:w="250" w:type="dxa"/>
          <w:tblLook w:val="04A0"/>
        </w:tblPrEx>
        <w:trPr>
          <w:trHeight w:val="421"/>
        </w:trPr>
        <w:tc>
          <w:tcPr>
            <w:tcW w:w="1843" w:type="dxa"/>
            <w:vAlign w:val="center"/>
          </w:tcPr>
          <w:p w:rsidR="00194A1C" w:rsidRPr="00952701" w:rsidP="00D6779A" w14:paraId="0DEF4C5B" w14:textId="77777777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Lisansüstü Eğitim Durumu (Yüksek Lisans-Doktora belirtilecek)</w:t>
            </w:r>
          </w:p>
        </w:tc>
        <w:tc>
          <w:tcPr>
            <w:tcW w:w="8080" w:type="dxa"/>
          </w:tcPr>
          <w:p w:rsidR="00194A1C" w:rsidRPr="00952701" w:rsidP="006F3E44" w14:paraId="3051051E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5A066E" w:rsidP="00D74842" w14:paraId="7DDFB452" w14:textId="77777777">
      <w:pPr>
        <w:tabs>
          <w:tab w:val="left" w:pos="1296"/>
        </w:tabs>
        <w:spacing w:before="120" w:line="360" w:lineRule="auto"/>
        <w:rPr>
          <w:rFonts w:ascii="Calibri" w:hAnsi="Calibri" w:cs="Calibri"/>
          <w:b/>
          <w:sz w:val="22"/>
          <w:szCs w:val="22"/>
        </w:rPr>
      </w:pPr>
    </w:p>
    <w:p w:rsidR="0090407E" w:rsidRPr="0090407E" w:rsidP="0090407E" w14:paraId="0A15B291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7D70130E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4F97EAA2" w14:textId="77777777">
      <w:pPr>
        <w:rPr>
          <w:rFonts w:ascii="Calibri" w:hAnsi="Calibri" w:cs="Calibri"/>
          <w:sz w:val="22"/>
          <w:szCs w:val="22"/>
        </w:rPr>
      </w:pPr>
    </w:p>
    <w:p w:rsidR="0090407E" w:rsidRPr="00952701" w:rsidP="0090407E" w14:paraId="12112E15" w14:textId="77777777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81"/>
        <w:gridCol w:w="5642"/>
      </w:tblGrid>
      <w:tr w14:paraId="01F932F5" w14:textId="77777777" w:rsidTr="006F3E44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0"/>
        </w:trPr>
        <w:tc>
          <w:tcPr>
            <w:tcW w:w="4281" w:type="dxa"/>
          </w:tcPr>
          <w:p w:rsidR="00194A1C" w:rsidRPr="00952701" w:rsidP="006F3E44" w14:paraId="38219E51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95270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İlan edilen öğretim elemanı kadrosu için belirtmiş olduğum yukarıdaki bilgilerin doğru olduğunu, eksik ve yanlış beyanımın tespit edilmesi durumunda, atamam yapılsa dahi haklarımdan feragat edeceğimi, şimdiden kabul ediyorum. </w:t>
            </w:r>
          </w:p>
        </w:tc>
        <w:tc>
          <w:tcPr>
            <w:tcW w:w="5642" w:type="dxa"/>
          </w:tcPr>
          <w:p w:rsidR="00194A1C" w:rsidRPr="00952701" w:rsidP="006F3E44" w14:paraId="7CC35639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  <w:u w:val="single"/>
                <w:lang w:eastAsia="en-US"/>
              </w:rPr>
            </w:pPr>
            <w:r w:rsidRPr="00952701">
              <w:rPr>
                <w:rFonts w:ascii="Calibri" w:eastAsia="Calibri" w:hAnsi="Calibri" w:cs="Calibri"/>
                <w:b/>
                <w:sz w:val="22"/>
                <w:szCs w:val="22"/>
                <w:u w:val="single"/>
                <w:lang w:eastAsia="en-US"/>
              </w:rPr>
              <w:t>Başvuru Sahibinin</w:t>
            </w:r>
          </w:p>
          <w:p w:rsidR="00194A1C" w:rsidRPr="00952701" w:rsidP="006F3E44" w14:paraId="6CCFCFE0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95270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Adı Soyadı:</w:t>
            </w:r>
          </w:p>
          <w:p w:rsidR="00194A1C" w:rsidRPr="00952701" w:rsidP="006F3E44" w14:paraId="7B66B849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95270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Tarih:</w:t>
            </w:r>
          </w:p>
          <w:p w:rsidR="00194A1C" w:rsidRPr="00952701" w:rsidP="006F3E44" w14:paraId="2EB8C8B9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95270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İmza:</w:t>
            </w:r>
          </w:p>
        </w:tc>
      </w:tr>
    </w:tbl>
    <w:p w:rsidR="00194A1C" w:rsidRPr="00952701" w:rsidP="00194A1C" w14:paraId="50249AFF" w14:textId="77777777">
      <w:pPr>
        <w:spacing w:after="160" w:line="120" w:lineRule="auto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:rsidR="00194A1C" w:rsidRPr="00952701" w:rsidP="00194A1C" w14:paraId="275B191C" w14:textId="77777777">
      <w:pPr>
        <w:spacing w:after="160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b/>
          <w:bCs/>
          <w:sz w:val="22"/>
          <w:szCs w:val="22"/>
          <w:lang w:eastAsia="en-US"/>
        </w:rPr>
        <w:t>EKLER</w:t>
      </w:r>
    </w:p>
    <w:p w:rsidR="00194A1C" w:rsidRPr="00952701" w:rsidP="00194A1C" w14:paraId="6CDF03F0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</w:t>
      </w:r>
      <w:r w:rsidRPr="00952701" w:rsidR="00F9162D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0" b="0"/>
                <wp:wrapNone/>
                <wp:docPr id="1905832413" name="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3" o:spid="_x0000_s1028" style="width:15pt;height:15pt;margin-top:0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65408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1: Yayın Listesinin Olduğu YÖK Formatlı İmzalı Özgeçmiş (Doküman olarak ve Flash</w:t>
      </w:r>
      <w:r w:rsidRPr="00952701" w:rsidR="00F9162D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284480</wp:posOffset>
                </wp:positionV>
                <wp:extent cx="190500" cy="190500"/>
                <wp:effectExtent l="0" t="0" r="0" b="0"/>
                <wp:wrapNone/>
                <wp:docPr id="1444964937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1" o:spid="_x0000_s1029" style="width:15pt;height:15pt;margin-top:22.4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67456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Bellek)</w:t>
      </w:r>
    </w:p>
    <w:p w:rsidR="00194A1C" w:rsidRPr="00952701" w:rsidP="00194A1C" w14:paraId="42A6F3F1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2: Mezuniyet Belgeleri (E-devletten alınması / E-devletten alınmayan lisans diploması ve</w:t>
      </w:r>
    </w:p>
    <w:p w:rsidR="00194A1C" w:rsidRPr="00952701" w:rsidP="00194A1C" w14:paraId="19E931CE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lisans diploması haricindeki diğer diplomaların/belgelerin aslı görüldüğünde ‘aslı gibidir’ </w:t>
      </w:r>
    </w:p>
    <w:p w:rsidR="00194A1C" w:rsidRPr="00952701" w:rsidP="00194A1C" w14:paraId="222869BB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yapılabilir.)</w:t>
      </w:r>
    </w:p>
    <w:p w:rsidR="00194A1C" w:rsidRPr="00952701" w:rsidP="00194A1C" w14:paraId="036CDFC3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8890</wp:posOffset>
                </wp:positionV>
                <wp:extent cx="190500" cy="190500"/>
                <wp:effectExtent l="0" t="0" r="0" b="0"/>
                <wp:wrapNone/>
                <wp:docPr id="482872468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2" o:spid="_x0000_s1030" style="width:15pt;height:15pt;margin-top:0.7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69504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3: Yabancı Yükseköğretim Kurumu Mezunlarının Diplomalarının Denkliğini Gösterir Belge </w:t>
      </w:r>
    </w:p>
    <w:p w:rsidR="00194A1C" w:rsidRPr="00952701" w:rsidP="00194A1C" w14:paraId="02D0F17E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(Aslı görüldüğünde aslı gibidir yapılabilir.)</w:t>
      </w:r>
    </w:p>
    <w:p w:rsidR="00194A1C" w:rsidRPr="00952701" w:rsidP="00194A1C" w14:paraId="24CD2459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90500" cy="190500"/>
                <wp:effectExtent l="0" t="0" r="0" b="0"/>
                <wp:wrapNone/>
                <wp:docPr id="316854753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7" o:spid="_x0000_s1031" style="width:15pt;height:15pt;margin-top:1.1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5648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4: Yüksek Lisans Öğrenci Belgesi</w:t>
      </w:r>
    </w:p>
    <w:p w:rsidR="00194A1C" w:rsidRPr="00952701" w:rsidP="00194A1C" w14:paraId="6CF83F4D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270510</wp:posOffset>
                </wp:positionV>
                <wp:extent cx="190500" cy="190500"/>
                <wp:effectExtent l="0" t="0" r="0" b="0"/>
                <wp:wrapNone/>
                <wp:docPr id="2108741521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8" o:spid="_x0000_s1032" style="width:15pt;height:15pt;margin-top:21.3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7696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190500" cy="190500"/>
                <wp:effectExtent l="0" t="0" r="0" b="0"/>
                <wp:wrapNone/>
                <wp:docPr id="376255877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9" o:spid="_x0000_s1033" style="width:15pt;height:15pt;margin-top:1.0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9744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5: Doktora Öğrenci Belgesi</w:t>
      </w:r>
    </w:p>
    <w:p w:rsidR="00194A1C" w:rsidRPr="00952701" w:rsidP="00194A1C" w14:paraId="0AA15D12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6: Ales Sonuç Belgesi Fotokopisi (E-devlet)</w:t>
      </w:r>
    </w:p>
    <w:p w:rsidR="00194A1C" w:rsidRPr="00952701" w:rsidP="00194A1C" w14:paraId="6B7C24D2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8255</wp:posOffset>
                </wp:positionV>
                <wp:extent cx="190500" cy="190500"/>
                <wp:effectExtent l="0" t="0" r="0" b="0"/>
                <wp:wrapNone/>
                <wp:docPr id="2076224381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5" o:spid="_x0000_s1034" style="width:15pt;height:15pt;margin-top:0.65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3600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7: Merkezi Yabancı Dil Belgesi veya Yükseköğretim Kurulunca Eşdeğerliliği Kabul Edilen Bir    </w:t>
      </w:r>
    </w:p>
    <w:p w:rsidR="00194A1C" w:rsidRPr="00952701" w:rsidP="00194A1C" w14:paraId="149D8FB7" w14:textId="77777777">
      <w:pPr>
        <w:spacing w:after="160"/>
        <w:jc w:val="both"/>
        <w:rPr>
          <w:rFonts w:ascii="Calibri" w:hAnsi="Calibri" w:cs="Calibri"/>
          <w:sz w:val="22"/>
          <w:szCs w:val="22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Yabancı Dil Sınav Sonuç Belgesi (E-devletten alınması / Aslı görüldüğünde aslı gibidir yapılabilir.) </w:t>
      </w:r>
      <w:r w:rsidRPr="00952701">
        <w:rPr>
          <w:rFonts w:ascii="Calibri" w:hAnsi="Calibri" w:cs="Calibri"/>
          <w:sz w:val="22"/>
          <w:szCs w:val="22"/>
        </w:rPr>
        <w:t>Yabancı dille</w:t>
      </w:r>
    </w:p>
    <w:p w:rsidR="00194A1C" w:rsidRPr="00952701" w:rsidP="00194A1C" w14:paraId="7B9F2A08" w14:textId="77777777">
      <w:pPr>
        <w:jc w:val="both"/>
        <w:rPr>
          <w:rFonts w:ascii="Calibri" w:hAnsi="Calibri" w:cs="Calibri"/>
          <w:sz w:val="22"/>
          <w:szCs w:val="22"/>
        </w:rPr>
      </w:pPr>
      <w:r w:rsidRPr="00952701">
        <w:rPr>
          <w:rFonts w:ascii="Calibri" w:hAnsi="Calibri" w:cs="Calibri"/>
          <w:sz w:val="22"/>
          <w:szCs w:val="22"/>
        </w:rPr>
        <w:t xml:space="preserve">       eğitim yapılan program başvurusu için ilgili yönetmelikte belirtilen belgeler.</w:t>
      </w:r>
    </w:p>
    <w:p w:rsidR="00194A1C" w:rsidRPr="00952701" w:rsidP="00194A1C" w14:paraId="241C6AD8" w14:textId="77777777">
      <w:pPr>
        <w:jc w:val="both"/>
        <w:rPr>
          <w:rFonts w:ascii="Calibri" w:hAnsi="Calibri" w:cs="Calibri"/>
          <w:sz w:val="22"/>
          <w:szCs w:val="22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162560</wp:posOffset>
                </wp:positionV>
                <wp:extent cx="190500" cy="190500"/>
                <wp:effectExtent l="0" t="0" r="0" b="0"/>
                <wp:wrapNone/>
                <wp:docPr id="2059467433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4" o:spid="_x0000_s1035" style="width:15pt;height:15pt;margin-top:12.8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1552" strokeweight="1pt">
                <v:path arrowok="t"/>
                <w10:wrap anchorx="margin"/>
              </v:rect>
            </w:pict>
          </mc:Fallback>
        </mc:AlternateContent>
      </w:r>
    </w:p>
    <w:p w:rsidR="00194A1C" w:rsidRPr="00952701" w:rsidP="00194A1C" w14:paraId="713BB6B5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267335</wp:posOffset>
                </wp:positionV>
                <wp:extent cx="190500" cy="190500"/>
                <wp:effectExtent l="0" t="0" r="0" b="0"/>
                <wp:wrapNone/>
                <wp:docPr id="1185134325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0" o:spid="_x0000_s1036" style="width:15pt;height:15pt;margin-top:21.05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1792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8: Resmi Transkriptler (Asıllarının olması halinde aslı gibidir yapılabilir.)</w:t>
      </w:r>
    </w:p>
    <w:p w:rsidR="00194A1C" w:rsidRPr="00952701" w:rsidP="00194A1C" w14:paraId="1ADD4095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9: Tecrübe Şartı Bulunan İlanlarda Tecrübe Belgesi </w:t>
      </w:r>
    </w:p>
    <w:p w:rsidR="00194A1C" w:rsidRPr="00952701" w:rsidP="00194A1C" w14:paraId="35034D4D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(İlan özel şartına bağlı olarak alınacaktır, Resmi Kurum Onaylı Belge)</w:t>
      </w:r>
    </w:p>
    <w:p w:rsidR="00194A1C" w:rsidRPr="00952701" w:rsidP="00194A1C" w14:paraId="5AB94D26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90500" cy="190500"/>
                <wp:effectExtent l="0" t="0" r="0" b="0"/>
                <wp:wrapNone/>
                <wp:docPr id="1016079336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2" o:spid="_x0000_s1037" style="width:15pt;height:15pt;margin-top:0.7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5888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10: Onaylı Hizmet Belgesi (Halen bir kurumda çalışıyor olanlar veya ayrılmış olanlar)</w:t>
      </w:r>
    </w:p>
    <w:p w:rsidR="00194A1C" w:rsidRPr="00952701" w:rsidP="00194A1C" w14:paraId="11D1A444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190500" cy="190500"/>
                <wp:effectExtent l="0" t="0" r="0" b="0"/>
                <wp:wrapNone/>
                <wp:docPr id="622891605" name="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1" o:spid="_x0000_s1038" style="width:15pt;height:15pt;margin-top:0.6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3840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11: Erkek Adaylar İçin Askerlik Terhis, Tecil veya Muaf Olduğunu Belirten Belge</w:t>
      </w:r>
    </w:p>
    <w:p w:rsidR="00194A1C" w:rsidRPr="00952701" w:rsidP="00194A1C" w14:paraId="3297890A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90500" cy="190500"/>
                <wp:effectExtent l="0" t="0" r="0" b="0"/>
                <wp:wrapNone/>
                <wp:docPr id="949605101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4" o:spid="_x0000_s1039" style="width:15pt;height:15pt;margin-top:0.6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7936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12: Adli Sicil Kaydını Gösterir Belge (E-devlet)</w:t>
      </w:r>
    </w:p>
    <w:p w:rsidR="00194A1C" w:rsidRPr="00952701" w:rsidP="00194A1C" w14:paraId="7A711148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-4445</wp:posOffset>
                </wp:positionH>
                <wp:positionV relativeFrom="paragraph">
                  <wp:posOffset>6985</wp:posOffset>
                </wp:positionV>
                <wp:extent cx="190500" cy="190500"/>
                <wp:effectExtent l="0" t="0" r="0" b="0"/>
                <wp:wrapNone/>
                <wp:docPr id="167418121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" o:spid="_x0000_s1040" style="width:15pt;height:15pt;margin-top:0.55pt;margin-left:-0.3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94080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13: Yerleşim Yeri ve Diğer Adres Belgesi (E-devlet)</w:t>
      </w:r>
    </w:p>
    <w:p w:rsidR="00194A1C" w:rsidRPr="00952701" w:rsidP="00194A1C" w14:paraId="5EB0F064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254635</wp:posOffset>
                </wp:positionV>
                <wp:extent cx="190500" cy="190500"/>
                <wp:effectExtent l="0" t="0" r="0" b="0"/>
                <wp:wrapNone/>
                <wp:docPr id="991723712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6" o:spid="_x0000_s1041" style="width:15pt;height:15pt;margin-top:20.0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92032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14: Nüfus Cüzdanı</w:t>
      </w:r>
      <w:r w:rsidRPr="0095270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0" b="0"/>
                <wp:wrapNone/>
                <wp:docPr id="169417376" name="Dikdörtgen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5" o:spid="_x0000_s1042" style="width:15pt;height:15pt;margin-top:0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9984" strokeweight="1pt">
                <v:path arrowok="t"/>
                <w10:wrap anchorx="margin"/>
              </v:rect>
            </w:pict>
          </mc:Fallback>
        </mc:AlternateContent>
      </w: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Fotokopisi</w:t>
      </w:r>
    </w:p>
    <w:p w:rsidR="00194A1C" w:rsidRPr="00952701" w:rsidP="00194A1C" w14:paraId="45030245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15: 4 Adet Vesikalık Fotoğraf </w:t>
      </w:r>
    </w:p>
    <w:p w:rsidR="00194A1C" w:rsidRPr="00952701" w:rsidP="00194A1C" w14:paraId="1F7AF805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bookmarkStart w:id="0" w:name="_Hlk117236891"/>
    </w:p>
    <w:p w:rsidR="00194A1C" w:rsidRPr="00952701" w:rsidP="00194A1C" w14:paraId="4B89A152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>Başvuru Sahibinin</w:t>
      </w:r>
    </w:p>
    <w:p w:rsidR="00194A1C" w:rsidRPr="00952701" w:rsidP="00194A1C" w14:paraId="79FEA7E5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>Adı Soyadı:</w:t>
      </w:r>
    </w:p>
    <w:p w:rsidR="00194A1C" w:rsidRPr="00952701" w:rsidP="00194A1C" w14:paraId="397BE59E" w14:textId="77777777">
      <w:pPr>
        <w:spacing w:after="1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İmzası        :                                                                </w:t>
      </w:r>
      <w:bookmarkEnd w:id="0"/>
      <w:r w:rsidRPr="00952701"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 </w:t>
      </w:r>
      <w:r w:rsidRPr="00952701">
        <w:rPr>
          <w:rFonts w:ascii="Calibri" w:hAnsi="Calibri" w:cs="Calibri"/>
          <w:sz w:val="22"/>
          <w:szCs w:val="22"/>
        </w:rPr>
        <w:t xml:space="preserve">   Başvuruyu Alan İlgili Birim Personeli</w:t>
      </w:r>
    </w:p>
    <w:p w:rsidR="0090407E" w:rsidRPr="00952701" w:rsidP="00194A1C" w14:paraId="6124A7C0" w14:textId="77777777">
      <w:pPr>
        <w:spacing w:line="360" w:lineRule="auto"/>
        <w:rPr>
          <w:rFonts w:ascii="Calibri" w:hAnsi="Calibri" w:cs="Calibri"/>
          <w:sz w:val="22"/>
          <w:szCs w:val="22"/>
        </w:rPr>
      </w:pPr>
      <w:r w:rsidRPr="00952701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Adı Soyadı:</w:t>
      </w:r>
    </w:p>
    <w:p w:rsidR="0090407E" w:rsidRPr="0090407E" w:rsidP="0090407E" w14:paraId="11F36060" w14:textId="6809EB1E">
      <w:pPr>
        <w:tabs>
          <w:tab w:val="left" w:pos="2304"/>
        </w:tabs>
        <w:rPr>
          <w:rFonts w:ascii="Calibri" w:hAnsi="Calibri" w:cs="Calibri"/>
          <w:sz w:val="22"/>
          <w:szCs w:val="22"/>
        </w:rPr>
      </w:pPr>
    </w:p>
    <w:sectPr w:rsidSect="00E2058F">
      <w:headerReference w:type="default" r:id="rId5"/>
      <w:footerReference w:type="default" r:id="rId6"/>
      <w:pgSz w:w="11906" w:h="16838" w:code="9"/>
      <w:pgMar w:top="1134" w:right="851" w:bottom="567" w:left="851" w:header="426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7A2DE7" w:rsidP="007A2DE7" w14:paraId="6164091D" w14:textId="77777777">
    <w:pPr>
      <w:tabs>
        <w:tab w:val="center" w:pos="5102"/>
        <w:tab w:val="right" w:pos="10204"/>
      </w:tabs>
      <w:rPr>
        <w:rFonts w:ascii="Calibri" w:hAnsi="Calibri" w:cs="Calibri"/>
        <w:sz w:val="18"/>
      </w:rPr>
    </w:pPr>
    <w:r w:rsidRPr="00804400">
      <w:rPr>
        <w:rFonts w:ascii="Calibri" w:hAnsi="Calibri" w:cs="Calibri"/>
        <w:sz w:val="18"/>
      </w:rPr>
      <w:t>ANK-İKPDB-F232-</w:t>
    </w:r>
    <w:r w:rsidRPr="00804400">
      <w:rPr>
        <w:rFonts w:ascii="Calibri" w:hAnsi="Calibri" w:cs="Calibri"/>
        <w:sz w:val="18"/>
      </w:rPr>
      <w:t xml:space="preserve"> R</w:t>
    </w:r>
    <w:r w:rsidRPr="00804400">
      <w:rPr>
        <w:rFonts w:ascii="Calibri" w:hAnsi="Calibri" w:cs="Calibri"/>
        <w:sz w:val="18"/>
      </w:rPr>
      <w:t>0</w:t>
    </w:r>
    <w:r w:rsidRPr="00804400">
      <w:rPr>
        <w:rFonts w:ascii="Calibri" w:hAnsi="Calibri" w:cs="Calibri"/>
        <w:sz w:val="18"/>
      </w:rPr>
      <w:tab/>
    </w:r>
    <w:r w:rsidRPr="0090407E" w:rsidR="0090407E">
      <w:rPr>
        <w:rFonts w:ascii="Calibri" w:hAnsi="Calibri" w:cs="Calibri"/>
        <w:b/>
        <w:bCs/>
        <w:sz w:val="18"/>
      </w:rPr>
      <w:fldChar w:fldCharType="begin"/>
    </w:r>
    <w:r w:rsidRPr="0090407E" w:rsidR="0090407E">
      <w:rPr>
        <w:rFonts w:ascii="Calibri" w:hAnsi="Calibri" w:cs="Calibri"/>
        <w:b/>
        <w:bCs/>
        <w:sz w:val="18"/>
      </w:rPr>
      <w:instrText>PAGE  \* Arabic  \* MERGEFORMAT</w:instrText>
    </w:r>
    <w:r w:rsidRPr="0090407E" w:rsidR="0090407E">
      <w:rPr>
        <w:rFonts w:ascii="Calibri" w:hAnsi="Calibri" w:cs="Calibri"/>
        <w:b/>
        <w:bCs/>
        <w:sz w:val="18"/>
      </w:rPr>
      <w:fldChar w:fldCharType="separate"/>
    </w:r>
    <w:r w:rsidRPr="0090407E" w:rsidR="0090407E">
      <w:rPr>
        <w:rFonts w:ascii="Calibri" w:hAnsi="Calibri" w:cs="Calibri"/>
        <w:b/>
        <w:bCs/>
        <w:sz w:val="18"/>
      </w:rPr>
      <w:t>1</w:t>
    </w:r>
    <w:r w:rsidRPr="0090407E" w:rsidR="0090407E">
      <w:rPr>
        <w:rFonts w:ascii="Calibri" w:hAnsi="Calibri" w:cs="Calibri"/>
        <w:b/>
        <w:bCs/>
        <w:sz w:val="18"/>
      </w:rPr>
      <w:fldChar w:fldCharType="end"/>
    </w:r>
    <w:r w:rsidRPr="0090407E" w:rsidR="0090407E">
      <w:rPr>
        <w:rFonts w:ascii="Calibri" w:hAnsi="Calibri" w:cs="Calibri"/>
        <w:sz w:val="18"/>
      </w:rPr>
      <w:t xml:space="preserve"> / </w:t>
    </w:r>
    <w:r w:rsidRPr="0090407E" w:rsidR="0090407E">
      <w:rPr>
        <w:rFonts w:ascii="Calibri" w:hAnsi="Calibri" w:cs="Calibri"/>
        <w:b/>
        <w:bCs/>
        <w:sz w:val="18"/>
      </w:rPr>
      <w:fldChar w:fldCharType="begin"/>
    </w:r>
    <w:r w:rsidRPr="0090407E" w:rsidR="0090407E">
      <w:rPr>
        <w:rFonts w:ascii="Calibri" w:hAnsi="Calibri" w:cs="Calibri"/>
        <w:b/>
        <w:bCs/>
        <w:sz w:val="18"/>
      </w:rPr>
      <w:instrText>NUMPAGES  \* Arabic  \* MERGEFORMAT</w:instrText>
    </w:r>
    <w:r w:rsidRPr="0090407E" w:rsidR="0090407E">
      <w:rPr>
        <w:rFonts w:ascii="Calibri" w:hAnsi="Calibri" w:cs="Calibri"/>
        <w:b/>
        <w:bCs/>
        <w:sz w:val="18"/>
      </w:rPr>
      <w:fldChar w:fldCharType="separate"/>
    </w:r>
    <w:r w:rsidRPr="0090407E" w:rsidR="0090407E">
      <w:rPr>
        <w:rFonts w:ascii="Calibri" w:hAnsi="Calibri" w:cs="Calibri"/>
        <w:b/>
        <w:bCs/>
        <w:sz w:val="18"/>
      </w:rPr>
      <w:t>2</w:t>
    </w:r>
    <w:r w:rsidRPr="0090407E" w:rsidR="0090407E">
      <w:rPr>
        <w:rFonts w:ascii="Calibri" w:hAnsi="Calibri" w:cs="Calibri"/>
        <w:b/>
        <w:bCs/>
        <w:sz w:val="18"/>
      </w:rPr>
      <w:fldChar w:fldCharType="end"/>
    </w:r>
    <w:r w:rsidRPr="00804400">
      <w:rPr>
        <w:rFonts w:ascii="Calibri" w:hAnsi="Calibri" w:cs="Calibri"/>
        <w:sz w:val="18"/>
      </w:rPr>
      <w:t xml:space="preserve">      </w:t>
      <w:tab/>
    </w:r>
    <w:r w:rsidRPr="00804400">
      <w:rPr>
        <w:rFonts w:ascii="Calibri" w:hAnsi="Calibri" w:cs="Calibri"/>
        <w:sz w:val="18"/>
      </w:rPr>
      <w:t>22.09.2026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5B1F12" w:rsidP="005B1F12" w14:paraId="186E8518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-244475</wp:posOffset>
          </wp:positionH>
          <wp:positionV relativeFrom="paragraph">
            <wp:posOffset>-59055</wp:posOffset>
          </wp:positionV>
          <wp:extent cx="1681480" cy="581025"/>
          <wp:effectExtent l="0" t="0" r="0" b="0"/>
          <wp:wrapNone/>
          <wp:docPr id="1" name="Resim 3" descr="metin, yazı tipi, logo, beyaz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3" descr="metin, yazı tipi, logo, beyaz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148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A0E6131"/>
    <w:multiLevelType w:val="singleLevel"/>
    <w:tmpl w:val="9A0E8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A2F6A9B"/>
    <w:multiLevelType w:val="hybridMultilevel"/>
    <w:tmpl w:val="FEE667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D26EB"/>
    <w:multiLevelType w:val="hybridMultilevel"/>
    <w:tmpl w:val="3F84F44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B6387"/>
    <w:multiLevelType w:val="hybridMultilevel"/>
    <w:tmpl w:val="EE527C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B7DDF"/>
    <w:multiLevelType w:val="hybridMultilevel"/>
    <w:tmpl w:val="21365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41565"/>
    <w:multiLevelType w:val="hybridMultilevel"/>
    <w:tmpl w:val="F56825FC"/>
    <w:lvl w:ilvl="0">
      <w:start w:val="2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BF7843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523327C"/>
    <w:multiLevelType w:val="hybridMultilevel"/>
    <w:tmpl w:val="A87AD172"/>
    <w:lvl w:ilvl="0">
      <w:start w:val="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A231CB8"/>
    <w:multiLevelType w:val="hybridMultilevel"/>
    <w:tmpl w:val="84C4EDC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1290EB8"/>
    <w:multiLevelType w:val="hybridMultilevel"/>
    <w:tmpl w:val="CDFE1FE8"/>
    <w:lvl w:ilvl="0">
      <w:start w:val="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16B6D"/>
    <w:multiLevelType w:val="hybridMultilevel"/>
    <w:tmpl w:val="AC781AFC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140115">
    <w:abstractNumId w:val="0"/>
  </w:num>
  <w:num w:numId="2" w16cid:durableId="1336415387">
    <w:abstractNumId w:val="6"/>
  </w:num>
  <w:num w:numId="3" w16cid:durableId="1133523927">
    <w:abstractNumId w:val="1"/>
  </w:num>
  <w:num w:numId="4" w16cid:durableId="113791663">
    <w:abstractNumId w:val="4"/>
  </w:num>
  <w:num w:numId="5" w16cid:durableId="1207837796">
    <w:abstractNumId w:val="10"/>
  </w:num>
  <w:num w:numId="6" w16cid:durableId="1371153659">
    <w:abstractNumId w:val="5"/>
  </w:num>
  <w:num w:numId="7" w16cid:durableId="2087340109">
    <w:abstractNumId w:val="7"/>
  </w:num>
  <w:num w:numId="8" w16cid:durableId="1687174295">
    <w:abstractNumId w:val="9"/>
  </w:num>
  <w:num w:numId="9" w16cid:durableId="898638908">
    <w:abstractNumId w:val="2"/>
  </w:num>
  <w:num w:numId="10" w16cid:durableId="1135836513">
    <w:abstractNumId w:val="3"/>
  </w:num>
  <w:num w:numId="11" w16cid:durableId="11928436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E4"/>
    <w:rsid w:val="0000543C"/>
    <w:rsid w:val="00013263"/>
    <w:rsid w:val="00015D6E"/>
    <w:rsid w:val="00022F20"/>
    <w:rsid w:val="00026EB0"/>
    <w:rsid w:val="00036055"/>
    <w:rsid w:val="0003682F"/>
    <w:rsid w:val="00051CFE"/>
    <w:rsid w:val="000566FF"/>
    <w:rsid w:val="0007286E"/>
    <w:rsid w:val="00097A1C"/>
    <w:rsid w:val="000A18A5"/>
    <w:rsid w:val="000C4827"/>
    <w:rsid w:val="000D2100"/>
    <w:rsid w:val="000D60B6"/>
    <w:rsid w:val="000E3FCA"/>
    <w:rsid w:val="000E454E"/>
    <w:rsid w:val="000E5657"/>
    <w:rsid w:val="000F7F89"/>
    <w:rsid w:val="00100FFA"/>
    <w:rsid w:val="00101A45"/>
    <w:rsid w:val="00103449"/>
    <w:rsid w:val="00105463"/>
    <w:rsid w:val="001139E9"/>
    <w:rsid w:val="00114AE2"/>
    <w:rsid w:val="0014018F"/>
    <w:rsid w:val="0015072D"/>
    <w:rsid w:val="00150FF5"/>
    <w:rsid w:val="001674F7"/>
    <w:rsid w:val="00194A1C"/>
    <w:rsid w:val="00195DC5"/>
    <w:rsid w:val="001A47E0"/>
    <w:rsid w:val="001B575E"/>
    <w:rsid w:val="001C08D7"/>
    <w:rsid w:val="001D42AF"/>
    <w:rsid w:val="002029E8"/>
    <w:rsid w:val="0020408D"/>
    <w:rsid w:val="00205BD8"/>
    <w:rsid w:val="00206332"/>
    <w:rsid w:val="00235CC8"/>
    <w:rsid w:val="00240D48"/>
    <w:rsid w:val="00241FE4"/>
    <w:rsid w:val="00243084"/>
    <w:rsid w:val="00243146"/>
    <w:rsid w:val="00243503"/>
    <w:rsid w:val="002439D4"/>
    <w:rsid w:val="0024403E"/>
    <w:rsid w:val="00244CC5"/>
    <w:rsid w:val="002471FC"/>
    <w:rsid w:val="002517DA"/>
    <w:rsid w:val="0027689A"/>
    <w:rsid w:val="00280D90"/>
    <w:rsid w:val="00290551"/>
    <w:rsid w:val="00294A0D"/>
    <w:rsid w:val="002D2E40"/>
    <w:rsid w:val="002D64B9"/>
    <w:rsid w:val="00320783"/>
    <w:rsid w:val="00325675"/>
    <w:rsid w:val="00325DD3"/>
    <w:rsid w:val="00346C41"/>
    <w:rsid w:val="003563C0"/>
    <w:rsid w:val="00375289"/>
    <w:rsid w:val="003871DB"/>
    <w:rsid w:val="00391901"/>
    <w:rsid w:val="00393614"/>
    <w:rsid w:val="00394FB9"/>
    <w:rsid w:val="003A0E25"/>
    <w:rsid w:val="003A7775"/>
    <w:rsid w:val="003C2300"/>
    <w:rsid w:val="003D16C8"/>
    <w:rsid w:val="003E0A05"/>
    <w:rsid w:val="003E6E9D"/>
    <w:rsid w:val="003F51B1"/>
    <w:rsid w:val="00417733"/>
    <w:rsid w:val="0042624D"/>
    <w:rsid w:val="00432A29"/>
    <w:rsid w:val="00434A74"/>
    <w:rsid w:val="00435362"/>
    <w:rsid w:val="004465C5"/>
    <w:rsid w:val="0046053D"/>
    <w:rsid w:val="00460FC2"/>
    <w:rsid w:val="00464869"/>
    <w:rsid w:val="00473004"/>
    <w:rsid w:val="00476AED"/>
    <w:rsid w:val="00481540"/>
    <w:rsid w:val="004918AB"/>
    <w:rsid w:val="00492010"/>
    <w:rsid w:val="00492DE5"/>
    <w:rsid w:val="00494404"/>
    <w:rsid w:val="00497FC9"/>
    <w:rsid w:val="004B6B5A"/>
    <w:rsid w:val="004D2076"/>
    <w:rsid w:val="004D4CCE"/>
    <w:rsid w:val="004E43F9"/>
    <w:rsid w:val="004E71A7"/>
    <w:rsid w:val="0050083C"/>
    <w:rsid w:val="00514A4D"/>
    <w:rsid w:val="005246A4"/>
    <w:rsid w:val="00540AC7"/>
    <w:rsid w:val="0054406E"/>
    <w:rsid w:val="00550B80"/>
    <w:rsid w:val="00560814"/>
    <w:rsid w:val="005650EA"/>
    <w:rsid w:val="00567190"/>
    <w:rsid w:val="00577486"/>
    <w:rsid w:val="00595CD4"/>
    <w:rsid w:val="005A066E"/>
    <w:rsid w:val="005A5594"/>
    <w:rsid w:val="005A5851"/>
    <w:rsid w:val="005B1F12"/>
    <w:rsid w:val="005B6C32"/>
    <w:rsid w:val="005D4024"/>
    <w:rsid w:val="005E08A4"/>
    <w:rsid w:val="005E42A5"/>
    <w:rsid w:val="005E60DE"/>
    <w:rsid w:val="005F4092"/>
    <w:rsid w:val="005F4EC0"/>
    <w:rsid w:val="006008DD"/>
    <w:rsid w:val="0060505C"/>
    <w:rsid w:val="00626C09"/>
    <w:rsid w:val="006353C9"/>
    <w:rsid w:val="006360F0"/>
    <w:rsid w:val="006548C0"/>
    <w:rsid w:val="006624FF"/>
    <w:rsid w:val="00666861"/>
    <w:rsid w:val="00670321"/>
    <w:rsid w:val="0067679F"/>
    <w:rsid w:val="00683B0F"/>
    <w:rsid w:val="006A5FFD"/>
    <w:rsid w:val="006A6C8A"/>
    <w:rsid w:val="006A7E36"/>
    <w:rsid w:val="006C3A38"/>
    <w:rsid w:val="006D2329"/>
    <w:rsid w:val="006D297F"/>
    <w:rsid w:val="006D402D"/>
    <w:rsid w:val="006D6BD8"/>
    <w:rsid w:val="006F3E44"/>
    <w:rsid w:val="007063C7"/>
    <w:rsid w:val="00715750"/>
    <w:rsid w:val="007160AB"/>
    <w:rsid w:val="00717781"/>
    <w:rsid w:val="00725EB8"/>
    <w:rsid w:val="00732035"/>
    <w:rsid w:val="0073468A"/>
    <w:rsid w:val="0073531D"/>
    <w:rsid w:val="0075391D"/>
    <w:rsid w:val="00754BF7"/>
    <w:rsid w:val="00767740"/>
    <w:rsid w:val="0078012D"/>
    <w:rsid w:val="007829E8"/>
    <w:rsid w:val="007A1B42"/>
    <w:rsid w:val="007A2DE7"/>
    <w:rsid w:val="007B1E87"/>
    <w:rsid w:val="007B3FA5"/>
    <w:rsid w:val="007B6C10"/>
    <w:rsid w:val="007B7468"/>
    <w:rsid w:val="007C10BC"/>
    <w:rsid w:val="007C4248"/>
    <w:rsid w:val="007C51C2"/>
    <w:rsid w:val="007C63C5"/>
    <w:rsid w:val="007E70D7"/>
    <w:rsid w:val="007F01F8"/>
    <w:rsid w:val="007F260B"/>
    <w:rsid w:val="007F6A01"/>
    <w:rsid w:val="007F788E"/>
    <w:rsid w:val="00804400"/>
    <w:rsid w:val="008059E4"/>
    <w:rsid w:val="008074C7"/>
    <w:rsid w:val="00821D53"/>
    <w:rsid w:val="008314CA"/>
    <w:rsid w:val="00840F96"/>
    <w:rsid w:val="008561F4"/>
    <w:rsid w:val="00857574"/>
    <w:rsid w:val="0086453E"/>
    <w:rsid w:val="008708FC"/>
    <w:rsid w:val="008736A4"/>
    <w:rsid w:val="0088273F"/>
    <w:rsid w:val="008B2F5D"/>
    <w:rsid w:val="008B4160"/>
    <w:rsid w:val="008C0FDB"/>
    <w:rsid w:val="008C323C"/>
    <w:rsid w:val="008C3565"/>
    <w:rsid w:val="008D165C"/>
    <w:rsid w:val="008F029F"/>
    <w:rsid w:val="008F2623"/>
    <w:rsid w:val="008F561C"/>
    <w:rsid w:val="008F7931"/>
    <w:rsid w:val="0090407E"/>
    <w:rsid w:val="009149CD"/>
    <w:rsid w:val="00916101"/>
    <w:rsid w:val="00916B91"/>
    <w:rsid w:val="00921BD4"/>
    <w:rsid w:val="00936F25"/>
    <w:rsid w:val="00941F4B"/>
    <w:rsid w:val="00942DCB"/>
    <w:rsid w:val="0095077C"/>
    <w:rsid w:val="00952701"/>
    <w:rsid w:val="00953109"/>
    <w:rsid w:val="00953E92"/>
    <w:rsid w:val="00974342"/>
    <w:rsid w:val="009772C6"/>
    <w:rsid w:val="009A1D4C"/>
    <w:rsid w:val="009A3A4C"/>
    <w:rsid w:val="009B57A8"/>
    <w:rsid w:val="009C0BFF"/>
    <w:rsid w:val="009D4ACB"/>
    <w:rsid w:val="009F184A"/>
    <w:rsid w:val="009F47F9"/>
    <w:rsid w:val="009F6F7D"/>
    <w:rsid w:val="009F7DE7"/>
    <w:rsid w:val="00A049A3"/>
    <w:rsid w:val="00A06A8C"/>
    <w:rsid w:val="00A077E6"/>
    <w:rsid w:val="00A10F5F"/>
    <w:rsid w:val="00A134C2"/>
    <w:rsid w:val="00A262F7"/>
    <w:rsid w:val="00A3779C"/>
    <w:rsid w:val="00A42981"/>
    <w:rsid w:val="00A5073A"/>
    <w:rsid w:val="00A5133E"/>
    <w:rsid w:val="00A518D9"/>
    <w:rsid w:val="00A53145"/>
    <w:rsid w:val="00A541CD"/>
    <w:rsid w:val="00A66707"/>
    <w:rsid w:val="00A703AC"/>
    <w:rsid w:val="00A70A0D"/>
    <w:rsid w:val="00A71449"/>
    <w:rsid w:val="00A8550A"/>
    <w:rsid w:val="00A8641B"/>
    <w:rsid w:val="00A86FBD"/>
    <w:rsid w:val="00A87571"/>
    <w:rsid w:val="00A90D73"/>
    <w:rsid w:val="00A92D49"/>
    <w:rsid w:val="00A9313E"/>
    <w:rsid w:val="00AA5BB3"/>
    <w:rsid w:val="00AB3653"/>
    <w:rsid w:val="00AC0D95"/>
    <w:rsid w:val="00AC16E1"/>
    <w:rsid w:val="00AC657C"/>
    <w:rsid w:val="00AE5DCF"/>
    <w:rsid w:val="00AF7009"/>
    <w:rsid w:val="00B045AF"/>
    <w:rsid w:val="00B133C3"/>
    <w:rsid w:val="00B32677"/>
    <w:rsid w:val="00B36B5E"/>
    <w:rsid w:val="00B37417"/>
    <w:rsid w:val="00B51EFC"/>
    <w:rsid w:val="00B55A94"/>
    <w:rsid w:val="00B645AE"/>
    <w:rsid w:val="00B64B1E"/>
    <w:rsid w:val="00B71184"/>
    <w:rsid w:val="00B85D54"/>
    <w:rsid w:val="00B9471D"/>
    <w:rsid w:val="00BA00F1"/>
    <w:rsid w:val="00BB43E3"/>
    <w:rsid w:val="00BB78EC"/>
    <w:rsid w:val="00BC0281"/>
    <w:rsid w:val="00BC1E6C"/>
    <w:rsid w:val="00BD6C14"/>
    <w:rsid w:val="00BF1056"/>
    <w:rsid w:val="00C0306F"/>
    <w:rsid w:val="00C04426"/>
    <w:rsid w:val="00C23D7D"/>
    <w:rsid w:val="00C274A2"/>
    <w:rsid w:val="00C27833"/>
    <w:rsid w:val="00C3397A"/>
    <w:rsid w:val="00C502A3"/>
    <w:rsid w:val="00C54854"/>
    <w:rsid w:val="00C62F44"/>
    <w:rsid w:val="00C87E10"/>
    <w:rsid w:val="00C95EC7"/>
    <w:rsid w:val="00C97D12"/>
    <w:rsid w:val="00CA256B"/>
    <w:rsid w:val="00CA37FB"/>
    <w:rsid w:val="00CA6396"/>
    <w:rsid w:val="00CB63BC"/>
    <w:rsid w:val="00CB6CB9"/>
    <w:rsid w:val="00CC4514"/>
    <w:rsid w:val="00CC6ABC"/>
    <w:rsid w:val="00CC7182"/>
    <w:rsid w:val="00CD0231"/>
    <w:rsid w:val="00D079A7"/>
    <w:rsid w:val="00D14A8F"/>
    <w:rsid w:val="00D163DE"/>
    <w:rsid w:val="00D23AB5"/>
    <w:rsid w:val="00D313F8"/>
    <w:rsid w:val="00D329E6"/>
    <w:rsid w:val="00D4776E"/>
    <w:rsid w:val="00D527DB"/>
    <w:rsid w:val="00D6295C"/>
    <w:rsid w:val="00D6779A"/>
    <w:rsid w:val="00D713D7"/>
    <w:rsid w:val="00D74842"/>
    <w:rsid w:val="00D759F9"/>
    <w:rsid w:val="00D841A1"/>
    <w:rsid w:val="00D872BE"/>
    <w:rsid w:val="00D937C8"/>
    <w:rsid w:val="00DA0064"/>
    <w:rsid w:val="00DA41CE"/>
    <w:rsid w:val="00DA4525"/>
    <w:rsid w:val="00DA67DA"/>
    <w:rsid w:val="00DB0E7B"/>
    <w:rsid w:val="00DD1168"/>
    <w:rsid w:val="00DD227F"/>
    <w:rsid w:val="00DD2451"/>
    <w:rsid w:val="00DE1E09"/>
    <w:rsid w:val="00DE2EF3"/>
    <w:rsid w:val="00DE719B"/>
    <w:rsid w:val="00DF58E4"/>
    <w:rsid w:val="00E01153"/>
    <w:rsid w:val="00E16E96"/>
    <w:rsid w:val="00E2058F"/>
    <w:rsid w:val="00E232E4"/>
    <w:rsid w:val="00E31F03"/>
    <w:rsid w:val="00E32082"/>
    <w:rsid w:val="00E35B20"/>
    <w:rsid w:val="00E462BC"/>
    <w:rsid w:val="00E60585"/>
    <w:rsid w:val="00E73143"/>
    <w:rsid w:val="00E87AAC"/>
    <w:rsid w:val="00E93E3E"/>
    <w:rsid w:val="00E97DAD"/>
    <w:rsid w:val="00EC19A4"/>
    <w:rsid w:val="00EF3681"/>
    <w:rsid w:val="00EF66C6"/>
    <w:rsid w:val="00F03331"/>
    <w:rsid w:val="00F04341"/>
    <w:rsid w:val="00F10706"/>
    <w:rsid w:val="00F13B70"/>
    <w:rsid w:val="00F25F8D"/>
    <w:rsid w:val="00F306A6"/>
    <w:rsid w:val="00F32CA3"/>
    <w:rsid w:val="00F373FF"/>
    <w:rsid w:val="00F37531"/>
    <w:rsid w:val="00F444F2"/>
    <w:rsid w:val="00F46899"/>
    <w:rsid w:val="00F50E1B"/>
    <w:rsid w:val="00F5544D"/>
    <w:rsid w:val="00F57C1C"/>
    <w:rsid w:val="00F60E39"/>
    <w:rsid w:val="00F72115"/>
    <w:rsid w:val="00F73EEA"/>
    <w:rsid w:val="00F845FC"/>
    <w:rsid w:val="00F9162D"/>
    <w:rsid w:val="00FA5720"/>
    <w:rsid w:val="00FC4D62"/>
    <w:rsid w:val="00FD510A"/>
    <w:rsid w:val="00FF649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1BC123"/>
  <w15:chartTrackingRefBased/>
  <w15:docId w15:val="{EB8C431A-E04C-4302-8793-C61FA026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1C"/>
  </w:style>
  <w:style w:type="paragraph" w:styleId="Heading1">
    <w:name w:val="heading 1"/>
    <w:basedOn w:val="Normal"/>
    <w:next w:val="Normal"/>
    <w:qFormat/>
    <w:pPr>
      <w:keepNext/>
      <w:ind w:left="1416" w:firstLine="708"/>
      <w:outlineLvl w:val="0"/>
    </w:pPr>
    <w:rPr>
      <w:rFonts w:ascii="Arial" w:hAnsi="Arial"/>
      <w:b/>
      <w:sz w:val="28"/>
      <w:lang w:val="en-US"/>
    </w:rPr>
  </w:style>
  <w:style w:type="paragraph" w:styleId="Heading2">
    <w:name w:val="heading 2"/>
    <w:basedOn w:val="Normal"/>
    <w:next w:val="Normal"/>
    <w:link w:val="Balk2Char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 Narrow" w:hAnsi="Arial Narrow"/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 w:cs="Tahom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onMetniChar"/>
    <w:rsid w:val="00921BD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loonText"/>
    <w:rsid w:val="00921BD4"/>
    <w:rPr>
      <w:rFonts w:ascii="Tahoma" w:hAnsi="Tahoma" w:cs="Tahoma"/>
      <w:sz w:val="16"/>
      <w:szCs w:val="16"/>
    </w:rPr>
  </w:style>
  <w:style w:type="character" w:customStyle="1" w:styleId="Balk2Char">
    <w:name w:val="Başlık 2 Char"/>
    <w:link w:val="Heading2"/>
    <w:rsid w:val="002471FC"/>
    <w:rPr>
      <w:b/>
      <w:sz w:val="24"/>
    </w:rPr>
  </w:style>
  <w:style w:type="paragraph" w:styleId="ListParagraph">
    <w:name w:val="List Paragraph"/>
    <w:basedOn w:val="Normal"/>
    <w:uiPriority w:val="34"/>
    <w:qFormat/>
    <w:rsid w:val="007F78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uiPriority w:val="20"/>
    <w:qFormat/>
    <w:rsid w:val="00B85D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ve.erkani\Desktop\ANK-Form_&#350;ablonu_0%20Form%20&#350;ablonu%20(2).dotx" TargetMode="Externa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3FB39-83ED-4269-B63E-16328A77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ANK-Form_Şablonu_0 Form Şablonu (2).dotx</Template>
  <TotalTime>3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TOPLANTI  TUTANAĞI</vt:lpstr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TOPLANTI  TUTANAĞI</dc:title>
  <dc:creator>Merve ERKANİ</dc:creator>
  <cp:lastModifiedBy>Şüheda Nisa APAYDIN</cp:lastModifiedBy>
  <cp:revision>3</cp:revision>
  <cp:lastPrinted>2017-07-03T07:59:00Z</cp:lastPrinted>
  <dcterms:created xsi:type="dcterms:W3CDTF">2026-09-21T14:54:00Z</dcterms:created>
  <dcterms:modified xsi:type="dcterms:W3CDTF">2026-09-22T07:44:00Z</dcterms:modified>
</cp:coreProperties>
</file>